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内蒙古自治区人民政府关于2024年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kern w:val="0"/>
          <w:sz w:val="44"/>
          <w:szCs w:val="44"/>
        </w:rPr>
      </w:pPr>
      <w:r>
        <w:rPr>
          <w:rFonts w:hint="eastAsia" w:ascii="方正小标宋_GBK" w:hAnsi="方正小标宋_GBK" w:eastAsia="方正小标宋_GBK" w:cs="方正小标宋_GBK"/>
          <w:bCs/>
          <w:spacing w:val="31"/>
          <w:kern w:val="0"/>
          <w:sz w:val="44"/>
          <w:szCs w:val="44"/>
          <w:fitText w:val="7480" w:id="1861437321"/>
        </w:rPr>
        <w:t>全区社会救助标准有关事宜的通</w:t>
      </w:r>
      <w:r>
        <w:rPr>
          <w:rFonts w:hint="eastAsia" w:ascii="方正小标宋_GBK" w:hAnsi="方正小标宋_GBK" w:eastAsia="方正小标宋_GBK" w:cs="方正小标宋_GBK"/>
          <w:bCs/>
          <w:spacing w:val="6"/>
          <w:kern w:val="0"/>
          <w:sz w:val="44"/>
          <w:szCs w:val="44"/>
          <w:fitText w:val="7480" w:id="1861437321"/>
        </w:rPr>
        <w:t>知</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kern w:val="0"/>
          <w:sz w:val="44"/>
          <w:szCs w:val="44"/>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center"/>
        <w:textAlignment w:val="auto"/>
        <w:rPr>
          <w:rFonts w:hint="eastAsia" w:ascii="方正小标宋_GBK" w:hAnsi="方正小标宋_GBK" w:eastAsia="方正小标宋_GBK" w:cs="方正小标宋_GBK"/>
          <w:bCs/>
          <w:kern w:val="0"/>
          <w:sz w:val="44"/>
          <w:szCs w:val="44"/>
        </w:rPr>
      </w:pPr>
      <w:r>
        <w:rPr>
          <w:rFonts w:hint="eastAsia" w:ascii="仿宋" w:hAnsi="仿宋" w:eastAsia="仿宋" w:cs="仿宋"/>
          <w:sz w:val="32"/>
          <w:szCs w:val="32"/>
        </w:rPr>
        <w:t>内政字〔202</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131</w:t>
      </w:r>
      <w:r>
        <w:rPr>
          <w:rFonts w:hint="eastAsia" w:ascii="仿宋" w:hAnsi="仿宋" w:eastAsia="仿宋" w:cs="仿宋"/>
          <w:sz w:val="32"/>
          <w:szCs w:val="32"/>
        </w:rPr>
        <w:t>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rPr>
          <w:rFonts w:ascii="仿宋_GB2312" w:eastAsia="仿宋_GB2312"/>
          <w:b/>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textAlignment w:val="auto"/>
        <w:rPr>
          <w:rFonts w:hint="eastAsia" w:ascii="仿宋" w:hAnsi="仿宋" w:eastAsia="仿宋" w:cs="仿宋"/>
          <w:sz w:val="32"/>
          <w:szCs w:val="32"/>
        </w:rPr>
      </w:pPr>
      <w:r>
        <w:rPr>
          <w:rFonts w:hint="eastAsia" w:ascii="仿宋" w:hAnsi="仿宋" w:eastAsia="仿宋" w:cs="仿宋"/>
          <w:sz w:val="32"/>
          <w:szCs w:val="32"/>
        </w:rPr>
        <w:t>各盟行政公署、市人民政府，各旗县人民政府，自治区各委、办、厅、局，各大企业、事业单位：</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6"/>
        <w:textAlignment w:val="auto"/>
        <w:rPr>
          <w:rFonts w:hint="eastAsia" w:ascii="仿宋" w:hAnsi="仿宋" w:eastAsia="仿宋" w:cs="仿宋"/>
          <w:sz w:val="32"/>
          <w:szCs w:val="32"/>
        </w:rPr>
      </w:pPr>
      <w:r>
        <w:rPr>
          <w:rFonts w:hint="eastAsia" w:ascii="仿宋" w:hAnsi="仿宋" w:eastAsia="仿宋" w:cs="仿宋"/>
          <w:sz w:val="32"/>
          <w:szCs w:val="32"/>
        </w:rPr>
        <w:t>为深入贯彻落实习近平总书记关于民政工作的重要论述</w:t>
      </w:r>
      <w:r>
        <w:rPr>
          <w:rFonts w:hint="eastAsia" w:ascii="仿宋" w:hAnsi="仿宋" w:eastAsia="仿宋" w:cs="仿宋"/>
          <w:sz w:val="32"/>
          <w:szCs w:val="32"/>
          <w:lang w:eastAsia="zh-CN"/>
        </w:rPr>
        <w:t>和对</w:t>
      </w:r>
      <w:r>
        <w:rPr>
          <w:rFonts w:hint="eastAsia" w:ascii="仿宋" w:hAnsi="仿宋" w:eastAsia="仿宋" w:cs="仿宋"/>
          <w:sz w:val="32"/>
          <w:szCs w:val="32"/>
        </w:rPr>
        <w:t>内蒙古</w:t>
      </w:r>
      <w:r>
        <w:rPr>
          <w:rFonts w:hint="eastAsia" w:ascii="仿宋" w:hAnsi="仿宋" w:eastAsia="仿宋" w:cs="仿宋"/>
          <w:sz w:val="32"/>
          <w:szCs w:val="32"/>
          <w:lang w:eastAsia="zh-CN"/>
        </w:rPr>
        <w:t>的</w:t>
      </w:r>
      <w:r>
        <w:rPr>
          <w:rFonts w:hint="eastAsia" w:ascii="仿宋" w:hAnsi="仿宋" w:eastAsia="仿宋" w:cs="仿宋"/>
          <w:sz w:val="32"/>
          <w:szCs w:val="32"/>
        </w:rPr>
        <w:t>重要</w:t>
      </w:r>
      <w:r>
        <w:rPr>
          <w:rFonts w:hint="eastAsia" w:ascii="仿宋" w:hAnsi="仿宋" w:eastAsia="仿宋" w:cs="仿宋"/>
          <w:sz w:val="32"/>
          <w:szCs w:val="32"/>
          <w:lang w:eastAsia="zh-CN"/>
        </w:rPr>
        <w:t>指示</w:t>
      </w:r>
      <w:r>
        <w:rPr>
          <w:rFonts w:hint="eastAsia" w:ascii="仿宋" w:hAnsi="仿宋" w:eastAsia="仿宋" w:cs="仿宋"/>
          <w:sz w:val="32"/>
          <w:szCs w:val="32"/>
        </w:rPr>
        <w:t>精神，全面贯彻铸牢中华民族共同体意识</w:t>
      </w:r>
      <w:r>
        <w:rPr>
          <w:rFonts w:hint="eastAsia" w:ascii="仿宋" w:hAnsi="仿宋" w:eastAsia="仿宋" w:cs="仿宋"/>
          <w:sz w:val="32"/>
          <w:szCs w:val="32"/>
          <w:lang w:eastAsia="zh-CN"/>
        </w:rPr>
        <w:t>工作</w:t>
      </w:r>
      <w:r>
        <w:rPr>
          <w:rFonts w:hint="eastAsia" w:ascii="仿宋" w:hAnsi="仿宋" w:eastAsia="仿宋" w:cs="仿宋"/>
          <w:sz w:val="32"/>
          <w:szCs w:val="32"/>
        </w:rPr>
        <w:t>主线，深入</w:t>
      </w:r>
      <w:r>
        <w:rPr>
          <w:rFonts w:hint="eastAsia" w:ascii="仿宋" w:hAnsi="仿宋" w:eastAsia="仿宋" w:cs="仿宋"/>
          <w:sz w:val="32"/>
          <w:szCs w:val="32"/>
          <w:lang w:eastAsia="zh-CN"/>
        </w:rPr>
        <w:t>落实</w:t>
      </w:r>
      <w:r>
        <w:rPr>
          <w:rFonts w:hint="eastAsia" w:ascii="仿宋" w:hAnsi="仿宋" w:eastAsia="仿宋" w:cs="仿宋"/>
          <w:sz w:val="32"/>
          <w:szCs w:val="32"/>
        </w:rPr>
        <w:t>自治区</w:t>
      </w:r>
      <w:r>
        <w:rPr>
          <w:rFonts w:hint="eastAsia" w:ascii="仿宋" w:hAnsi="仿宋" w:eastAsia="仿宋" w:cs="仿宋"/>
          <w:sz w:val="32"/>
          <w:szCs w:val="32"/>
          <w:lang w:eastAsia="zh-CN"/>
        </w:rPr>
        <w:t>党委十一届七次全会精神</w:t>
      </w:r>
      <w:r>
        <w:rPr>
          <w:rFonts w:hint="eastAsia" w:ascii="仿宋" w:hAnsi="仿宋" w:eastAsia="仿宋" w:cs="仿宋"/>
          <w:sz w:val="32"/>
          <w:szCs w:val="32"/>
        </w:rPr>
        <w:t>，切实保障好全区困难群众基本生活，不断增</w:t>
      </w:r>
      <w:r>
        <w:rPr>
          <w:rFonts w:hint="eastAsia" w:ascii="仿宋" w:hAnsi="仿宋" w:eastAsia="仿宋" w:cs="仿宋"/>
          <w:b w:val="0"/>
          <w:bCs w:val="0"/>
          <w:sz w:val="32"/>
          <w:szCs w:val="32"/>
        </w:rPr>
        <w:t>强</w:t>
      </w:r>
      <w:r>
        <w:rPr>
          <w:rFonts w:hint="eastAsia" w:ascii="仿宋" w:hAnsi="仿宋" w:eastAsia="仿宋" w:cs="仿宋"/>
          <w:b w:val="0"/>
          <w:bCs w:val="0"/>
          <w:sz w:val="32"/>
          <w:szCs w:val="32"/>
          <w:lang w:eastAsia="zh-CN"/>
        </w:rPr>
        <w:t>人民</w:t>
      </w:r>
      <w:r>
        <w:rPr>
          <w:rFonts w:hint="eastAsia" w:ascii="仿宋" w:hAnsi="仿宋" w:eastAsia="仿宋" w:cs="仿宋"/>
          <w:b w:val="0"/>
          <w:bCs w:val="0"/>
          <w:sz w:val="32"/>
          <w:szCs w:val="32"/>
        </w:rPr>
        <w:t>群众的获</w:t>
      </w:r>
      <w:r>
        <w:rPr>
          <w:rFonts w:hint="eastAsia" w:ascii="仿宋" w:hAnsi="仿宋" w:eastAsia="仿宋" w:cs="仿宋"/>
          <w:sz w:val="32"/>
          <w:szCs w:val="32"/>
        </w:rPr>
        <w:t>得感、幸福感、安全感，</w:t>
      </w:r>
      <w:r>
        <w:rPr>
          <w:rFonts w:hint="eastAsia" w:ascii="仿宋" w:hAnsi="仿宋" w:eastAsia="仿宋" w:cs="仿宋"/>
          <w:sz w:val="32"/>
          <w:szCs w:val="32"/>
          <w:lang w:eastAsia="zh-CN"/>
        </w:rPr>
        <w:t>自治区测算确定地区</w:t>
      </w:r>
      <w:r>
        <w:rPr>
          <w:rFonts w:hint="eastAsia" w:ascii="仿宋" w:hAnsi="仿宋" w:eastAsia="仿宋" w:cs="仿宋"/>
          <w:sz w:val="32"/>
          <w:szCs w:val="32"/>
          <w:lang w:val="en-US" w:eastAsia="zh-CN"/>
        </w:rPr>
        <w:t>2024年社会救助标准，</w:t>
      </w:r>
      <w:r>
        <w:rPr>
          <w:rFonts w:hint="eastAsia" w:ascii="仿宋" w:hAnsi="仿宋" w:eastAsia="仿宋" w:cs="仿宋"/>
          <w:sz w:val="32"/>
          <w:szCs w:val="32"/>
        </w:rPr>
        <w:t>现</w:t>
      </w:r>
      <w:r>
        <w:rPr>
          <w:rFonts w:hint="eastAsia" w:ascii="仿宋" w:hAnsi="仿宋" w:eastAsia="仿宋" w:cs="仿宋"/>
          <w:sz w:val="32"/>
          <w:szCs w:val="32"/>
          <w:lang w:eastAsia="zh-CN"/>
        </w:rPr>
        <w:t>将</w:t>
      </w:r>
      <w:r>
        <w:rPr>
          <w:rFonts w:hint="eastAsia" w:ascii="仿宋" w:hAnsi="仿宋" w:eastAsia="仿宋" w:cs="仿宋"/>
          <w:sz w:val="32"/>
          <w:szCs w:val="32"/>
        </w:rPr>
        <w:t>有关事宜通知如下。</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6"/>
        <w:textAlignment w:val="auto"/>
        <w:rPr>
          <w:rFonts w:hint="eastAsia" w:ascii="黑体" w:hAnsi="黑体" w:eastAsia="黑体"/>
          <w:sz w:val="32"/>
          <w:szCs w:val="32"/>
        </w:rPr>
      </w:pPr>
      <w:r>
        <w:rPr>
          <w:rFonts w:hint="eastAsia" w:ascii="黑体" w:hAnsi="黑体" w:eastAsia="黑体"/>
          <w:sz w:val="32"/>
          <w:szCs w:val="32"/>
        </w:rPr>
        <w:t>一、严格执行审核确定的救助标准</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36"/>
        <w:textAlignment w:val="auto"/>
        <w:rPr>
          <w:rFonts w:hint="eastAsia" w:ascii="仿宋" w:hAnsi="仿宋" w:eastAsia="仿宋" w:cs="仿宋"/>
          <w:sz w:val="32"/>
          <w:szCs w:val="32"/>
        </w:rPr>
        <w:sectPr>
          <w:footerReference r:id="rId3" w:type="default"/>
          <w:pgSz w:w="11906" w:h="16838"/>
          <w:pgMar w:top="2098" w:right="1474" w:bottom="1701" w:left="1474" w:header="851" w:footer="1304" w:gutter="0"/>
          <w:paperSrc/>
          <w:pgNumType w:fmt="numberInDash"/>
          <w:cols w:space="720" w:num="1"/>
          <w:titlePg/>
          <w:rtlGutter w:val="0"/>
          <w:docGrid w:type="lines" w:linePitch="312" w:charSpace="0"/>
        </w:sectPr>
      </w:pPr>
      <w:r>
        <w:rPr>
          <w:rFonts w:hint="eastAsia" w:ascii="仿宋" w:hAnsi="仿宋" w:eastAsia="仿宋" w:cs="仿宋"/>
          <w:sz w:val="32"/>
          <w:szCs w:val="32"/>
        </w:rPr>
        <w:t>2024年社会救助标准自2024年7月起执行（各盟市执行标准详见附</w:t>
      </w:r>
      <w:r>
        <w:rPr>
          <w:rFonts w:hint="eastAsia" w:ascii="仿宋" w:hAnsi="仿宋" w:eastAsia="仿宋" w:cs="仿宋"/>
          <w:sz w:val="32"/>
          <w:szCs w:val="32"/>
          <w:lang w:eastAsia="zh-CN"/>
        </w:rPr>
        <w:t>件</w:t>
      </w:r>
      <w:r>
        <w:rPr>
          <w:rFonts w:hint="eastAsia" w:ascii="仿宋" w:hAnsi="仿宋" w:eastAsia="仿宋" w:cs="仿宋"/>
          <w:sz w:val="32"/>
          <w:szCs w:val="32"/>
        </w:rPr>
        <w:t>）。各地区要及时向社会公布，确保社会救助资金及时足额发放到位。本年度内，如需再次调整社会救助标准必须按有关程序上报，经自治区人民政府批准后执行。提标后的城乡低</w:t>
      </w:r>
    </w:p>
    <w:p>
      <w:pPr>
        <w:keepNext w:val="0"/>
        <w:keepLines w:val="0"/>
        <w:pageBreakBefore w:val="0"/>
        <w:widowControl w:val="0"/>
        <w:kinsoku/>
        <w:wordWrap/>
        <w:overflowPunct/>
        <w:topLinePunct w:val="0"/>
        <w:autoSpaceDE/>
        <w:autoSpaceDN/>
        <w:bidi w:val="0"/>
        <w:adjustRightInd/>
        <w:snapToGrid/>
        <w:spacing w:line="580" w:lineRule="exact"/>
        <w:ind w:right="0" w:rightChars="0"/>
        <w:textAlignment w:val="auto"/>
        <w:rPr>
          <w:rFonts w:hint="eastAsia" w:ascii="仿宋" w:hAnsi="仿宋" w:eastAsia="仿宋" w:cs="仿宋"/>
          <w:sz w:val="32"/>
          <w:szCs w:val="32"/>
        </w:rPr>
      </w:pPr>
      <w:r>
        <w:rPr>
          <w:rFonts w:hint="eastAsia" w:ascii="仿宋" w:hAnsi="仿宋" w:eastAsia="仿宋" w:cs="仿宋"/>
          <w:sz w:val="32"/>
          <w:szCs w:val="32"/>
        </w:rPr>
        <w:t>保补助水平要与城乡低保标准增幅相适应，相关地区要做好保障标准提高后新申请城乡低保、特困对象的家庭收入测算和原有低保、特困对象补助标准的提高等工作，确保应保尽保。</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黑体" w:hAnsi="黑体" w:eastAsia="黑体"/>
          <w:sz w:val="32"/>
          <w:szCs w:val="32"/>
        </w:rPr>
      </w:pPr>
      <w:r>
        <w:rPr>
          <w:rFonts w:hint="eastAsia" w:ascii="黑体" w:hAnsi="黑体" w:eastAsia="黑体"/>
          <w:sz w:val="32"/>
          <w:szCs w:val="32"/>
        </w:rPr>
        <w:t>二、完善救助标准动态调整机制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各地区</w:t>
      </w:r>
      <w:r>
        <w:rPr>
          <w:rFonts w:hint="eastAsia" w:ascii="仿宋" w:hAnsi="仿宋" w:eastAsia="仿宋" w:cs="仿宋"/>
          <w:sz w:val="32"/>
          <w:szCs w:val="32"/>
          <w:lang w:eastAsia="zh-CN"/>
        </w:rPr>
        <w:t>和</w:t>
      </w:r>
      <w:r>
        <w:rPr>
          <w:rFonts w:hint="eastAsia" w:ascii="仿宋" w:hAnsi="仿宋" w:eastAsia="仿宋" w:cs="仿宋"/>
          <w:sz w:val="32"/>
          <w:szCs w:val="32"/>
        </w:rPr>
        <w:t>自治区相关部门要</w:t>
      </w:r>
      <w:r>
        <w:rPr>
          <w:rFonts w:hint="eastAsia" w:ascii="仿宋" w:hAnsi="仿宋" w:eastAsia="仿宋" w:cs="仿宋"/>
          <w:sz w:val="32"/>
          <w:szCs w:val="32"/>
          <w:lang w:eastAsia="zh-CN"/>
        </w:rPr>
        <w:t>认真</w:t>
      </w:r>
      <w:r>
        <w:rPr>
          <w:rFonts w:hint="eastAsia" w:ascii="仿宋" w:hAnsi="仿宋" w:eastAsia="仿宋" w:cs="仿宋"/>
          <w:sz w:val="32"/>
          <w:szCs w:val="32"/>
        </w:rPr>
        <w:t>落实民政部、国家发展改革委、财政部、国家统计局《关于进一步做好最低生活保障标准确定调整工作的指导意见》（民发〔2024〕16号）要求，结合本次调整，</w:t>
      </w:r>
      <w:r>
        <w:rPr>
          <w:rFonts w:hint="eastAsia" w:ascii="仿宋" w:hAnsi="仿宋" w:eastAsia="仿宋" w:cs="仿宋"/>
          <w:sz w:val="32"/>
          <w:szCs w:val="32"/>
          <w:lang w:eastAsia="zh-CN"/>
        </w:rPr>
        <w:t>积极</w:t>
      </w:r>
      <w:r>
        <w:rPr>
          <w:rFonts w:hint="eastAsia" w:ascii="仿宋" w:hAnsi="仿宋" w:eastAsia="仿宋" w:cs="仿宋"/>
          <w:sz w:val="32"/>
          <w:szCs w:val="32"/>
        </w:rPr>
        <w:t>总结经验，进一步规范低保确定和调整工作，科学合理测算确定低保标准与当地上年度居民人均消费支出挂钩的量化比例，统筹兼顾，强化低保标准与最低工资标准、失业保险的合理衔接，</w:t>
      </w:r>
      <w:r>
        <w:rPr>
          <w:rFonts w:hint="eastAsia" w:ascii="仿宋" w:hAnsi="仿宋" w:eastAsia="仿宋" w:cs="仿宋"/>
          <w:spacing w:val="-6"/>
          <w:sz w:val="32"/>
          <w:szCs w:val="32"/>
        </w:rPr>
        <w:t>健全完善低保等社会救助标准动态调整机制，进一步推进社会救助城乡统筹发展，切实让困难群众共享改革发展成果。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黑体" w:hAnsi="黑体" w:eastAsia="黑体"/>
          <w:sz w:val="32"/>
          <w:szCs w:val="32"/>
        </w:rPr>
      </w:pPr>
      <w:r>
        <w:rPr>
          <w:rFonts w:hint="eastAsia" w:ascii="黑体" w:hAnsi="黑体" w:eastAsia="黑体"/>
          <w:sz w:val="32"/>
          <w:szCs w:val="32"/>
        </w:rPr>
        <w:t>三、规范困难群众救助补助资金发放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仿宋" w:hAnsi="仿宋" w:eastAsia="仿宋" w:cs="仿宋"/>
          <w:color w:val="191919"/>
          <w:sz w:val="32"/>
          <w:szCs w:val="32"/>
        </w:rPr>
      </w:pPr>
      <w:r>
        <w:rPr>
          <w:rFonts w:hint="eastAsia" w:ascii="仿宋" w:hAnsi="仿宋" w:eastAsia="仿宋" w:cs="仿宋"/>
          <w:sz w:val="32"/>
          <w:szCs w:val="32"/>
        </w:rPr>
        <w:t>各地区要积极盘活财政存量资金，加大结转结余资金消化力度，切实提高资金使用效益。各盟市及所辖旗县（市、区）要将困难群众救助补助资金纳入同级财政预算，进一步加大救助资金投入力度，严格落实资金兜底保障责任，同时要强化困难群众救助补助资金预算执行和绩效管理，加快资金支出进度，杜绝地方预算列而不支、列而少支以及年底“突击花钱”现象</w:t>
      </w:r>
      <w:r>
        <w:rPr>
          <w:rFonts w:hint="eastAsia" w:ascii="仿宋" w:hAnsi="仿宋" w:eastAsia="仿宋" w:cs="仿宋"/>
          <w:sz w:val="32"/>
          <w:szCs w:val="32"/>
          <w:lang w:eastAsia="zh-CN"/>
        </w:rPr>
        <w:t>的发生</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rPr>
          <w:rFonts w:hint="eastAsia" w:ascii="黑体" w:hAnsi="黑体" w:eastAsia="黑体"/>
          <w:sz w:val="32"/>
          <w:szCs w:val="32"/>
        </w:rPr>
      </w:pPr>
      <w:r>
        <w:rPr>
          <w:rFonts w:hint="eastAsia" w:ascii="黑体" w:hAnsi="黑体" w:eastAsia="黑体"/>
          <w:sz w:val="32"/>
          <w:szCs w:val="32"/>
        </w:rPr>
        <w:t>四、加强低收入人口动态监测和常态化救助帮扶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textAlignment w:val="auto"/>
        <w:rPr>
          <w:rFonts w:hint="eastAsia" w:ascii="仿宋" w:hAnsi="仿宋" w:eastAsia="仿宋" w:cs="仿宋"/>
          <w:sz w:val="32"/>
          <w:szCs w:val="32"/>
        </w:rPr>
      </w:pPr>
      <w:r>
        <w:rPr>
          <w:rFonts w:hint="eastAsia" w:ascii="仿宋_GB2312" w:hAnsi="仿宋_GB2312" w:eastAsia="仿宋_GB2312"/>
          <w:sz w:val="32"/>
          <w:szCs w:val="32"/>
        </w:rPr>
        <w:t xml:space="preserve">   </w:t>
      </w:r>
      <w:r>
        <w:rPr>
          <w:rFonts w:hint="eastAsia" w:ascii="仿宋" w:hAnsi="仿宋" w:eastAsia="仿宋"/>
          <w:color w:val="191919"/>
          <w:sz w:val="32"/>
          <w:szCs w:val="32"/>
        </w:rPr>
        <w:t xml:space="preserve"> </w:t>
      </w:r>
      <w:r>
        <w:rPr>
          <w:rFonts w:hint="eastAsia" w:ascii="仿宋" w:hAnsi="仿宋" w:eastAsia="仿宋" w:cs="仿宋"/>
          <w:sz w:val="32"/>
          <w:szCs w:val="32"/>
        </w:rPr>
        <w:t>各地区要制定</w:t>
      </w:r>
      <w:r>
        <w:rPr>
          <w:rFonts w:hint="eastAsia" w:ascii="仿宋" w:hAnsi="仿宋" w:eastAsia="仿宋" w:cs="仿宋"/>
          <w:sz w:val="32"/>
          <w:szCs w:val="32"/>
          <w:lang w:eastAsia="zh-CN"/>
        </w:rPr>
        <w:t>完善</w:t>
      </w:r>
      <w:r>
        <w:rPr>
          <w:rFonts w:hint="eastAsia" w:ascii="仿宋" w:hAnsi="仿宋" w:eastAsia="仿宋" w:cs="仿宋"/>
          <w:sz w:val="32"/>
          <w:szCs w:val="32"/>
        </w:rPr>
        <w:t>低保边缘家庭、刚性支出困难家庭认定措施，全面开展低收入人口认定工作。要依托自治区低收入人口动态监测信息平台，完善动态监测预警指标体系，扩大相关部门之间数据共享和信息比对，建立完善“一门入库、分层管理、动态监测、因需推送”常态化救助帮扶机制，</w:t>
      </w:r>
      <w:r>
        <w:rPr>
          <w:rFonts w:hint="eastAsia" w:ascii="仿宋" w:hAnsi="仿宋" w:eastAsia="仿宋" w:cs="仿宋"/>
          <w:sz w:val="32"/>
          <w:szCs w:val="32"/>
          <w:lang w:eastAsia="zh-CN"/>
        </w:rPr>
        <w:t>全面提升</w:t>
      </w:r>
      <w:r>
        <w:rPr>
          <w:rFonts w:hint="eastAsia" w:ascii="仿宋" w:hAnsi="仿宋" w:eastAsia="仿宋" w:cs="仿宋"/>
          <w:sz w:val="32"/>
          <w:szCs w:val="32"/>
        </w:rPr>
        <w:t>精准救助</w:t>
      </w:r>
      <w:r>
        <w:rPr>
          <w:rFonts w:hint="eastAsia" w:ascii="仿宋" w:hAnsi="仿宋" w:eastAsia="仿宋" w:cs="仿宋"/>
          <w:sz w:val="32"/>
          <w:szCs w:val="32"/>
          <w:lang w:eastAsia="zh-CN"/>
        </w:rPr>
        <w:t>水平</w:t>
      </w:r>
      <w:r>
        <w:rPr>
          <w:rFonts w:hint="eastAsia" w:ascii="仿宋" w:hAnsi="仿宋" w:eastAsia="仿宋" w:cs="仿宋"/>
          <w:sz w:val="32"/>
          <w:szCs w:val="32"/>
        </w:rPr>
        <w:t>。要扎实开展低收入人口救助需求摸排工作，加强</w:t>
      </w:r>
      <w:r>
        <w:rPr>
          <w:rFonts w:hint="eastAsia" w:ascii="仿宋" w:hAnsi="仿宋" w:eastAsia="仿宋" w:cs="仿宋"/>
          <w:sz w:val="32"/>
          <w:szCs w:val="32"/>
          <w:lang w:eastAsia="zh-CN"/>
        </w:rPr>
        <w:t>政府救助</w:t>
      </w:r>
      <w:r>
        <w:rPr>
          <w:rFonts w:hint="eastAsia" w:ascii="仿宋" w:hAnsi="仿宋" w:eastAsia="仿宋" w:cs="仿宋"/>
          <w:sz w:val="32"/>
          <w:szCs w:val="32"/>
        </w:rPr>
        <w:t>与慈善</w:t>
      </w:r>
      <w:r>
        <w:rPr>
          <w:rFonts w:hint="eastAsia" w:ascii="仿宋" w:hAnsi="仿宋" w:eastAsia="仿宋" w:cs="仿宋"/>
          <w:sz w:val="32"/>
          <w:szCs w:val="32"/>
          <w:lang w:eastAsia="zh-CN"/>
        </w:rPr>
        <w:t>帮扶</w:t>
      </w:r>
      <w:r>
        <w:rPr>
          <w:rFonts w:hint="eastAsia" w:ascii="仿宋" w:hAnsi="仿宋" w:eastAsia="仿宋" w:cs="仿宋"/>
          <w:sz w:val="32"/>
          <w:szCs w:val="32"/>
        </w:rPr>
        <w:t>有效衔接。各地民政部门和农牧部门要建立防返贫监测数据比对共享长效机制，加快推动防止返贫帮扶政策和农村</w:t>
      </w:r>
      <w:r>
        <w:rPr>
          <w:rFonts w:hint="eastAsia" w:ascii="仿宋" w:hAnsi="仿宋" w:eastAsia="仿宋" w:cs="仿宋"/>
          <w:sz w:val="32"/>
          <w:szCs w:val="32"/>
          <w:lang w:eastAsia="zh-CN"/>
        </w:rPr>
        <w:t>牧区</w:t>
      </w:r>
      <w:r>
        <w:rPr>
          <w:rFonts w:hint="eastAsia" w:ascii="仿宋" w:hAnsi="仿宋" w:eastAsia="仿宋" w:cs="仿宋"/>
          <w:sz w:val="32"/>
          <w:szCs w:val="32"/>
        </w:rPr>
        <w:t>低收入人口常态化帮扶政策衔接并轨，坚决守住不发生规模性返贫的底线。</w:t>
      </w:r>
    </w:p>
    <w:p>
      <w:pPr>
        <w:keepNext w:val="0"/>
        <w:keepLines w:val="0"/>
        <w:pageBreakBefore w:val="0"/>
        <w:widowControl w:val="0"/>
        <w:kinsoku/>
        <w:wordWrap/>
        <w:overflowPunct/>
        <w:topLinePunct w:val="0"/>
        <w:autoSpaceDE/>
        <w:autoSpaceDN/>
        <w:bidi w:val="0"/>
        <w:adjustRightInd/>
        <w:snapToGrid/>
        <w:spacing w:line="580" w:lineRule="exact"/>
        <w:ind w:left="1280" w:leftChars="0" w:right="0" w:rightChars="0" w:hanging="1280" w:hangingChars="4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1278" w:leftChars="304" w:right="0" w:rightChars="0" w:hanging="640" w:hangingChars="200"/>
        <w:textAlignment w:val="auto"/>
        <w:rPr>
          <w:rFonts w:hint="eastAsia" w:ascii="仿宋" w:hAnsi="仿宋" w:eastAsia="仿宋" w:cs="仿宋"/>
          <w:sz w:val="32"/>
          <w:szCs w:val="32"/>
        </w:rPr>
      </w:pPr>
      <w:r>
        <w:rPr>
          <w:rFonts w:hint="eastAsia" w:ascii="仿宋" w:hAnsi="仿宋" w:eastAsia="仿宋" w:cs="仿宋"/>
          <w:sz w:val="32"/>
          <w:szCs w:val="32"/>
        </w:rPr>
        <w:t>附</w:t>
      </w:r>
      <w:r>
        <w:rPr>
          <w:rFonts w:hint="eastAsia" w:ascii="仿宋" w:hAnsi="仿宋" w:eastAsia="仿宋" w:cs="仿宋"/>
          <w:sz w:val="32"/>
          <w:szCs w:val="32"/>
          <w:lang w:eastAsia="zh-CN"/>
        </w:rPr>
        <w:t>件</w:t>
      </w:r>
      <w:r>
        <w:rPr>
          <w:rFonts w:hint="eastAsia" w:ascii="仿宋" w:hAnsi="仿宋" w:eastAsia="仿宋" w:cs="仿宋"/>
          <w:sz w:val="32"/>
          <w:szCs w:val="32"/>
        </w:rPr>
        <w:t>：1.内蒙古自治区2024年最低生活保障标准一览表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600" w:firstLineChars="5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pacing w:val="-11"/>
          <w:sz w:val="32"/>
          <w:szCs w:val="32"/>
        </w:rPr>
        <w:t>内蒙古自治区2024年特困人员基本生活标准一览表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1600" w:firstLineChars="5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pacing w:val="-11"/>
          <w:sz w:val="32"/>
          <w:szCs w:val="32"/>
        </w:rPr>
        <w:t>内蒙古自治区2024年特困人员照料护理标准一览表</w:t>
      </w:r>
    </w:p>
    <w:p>
      <w:pPr>
        <w:pStyle w:val="12"/>
        <w:keepNext w:val="0"/>
        <w:keepLines w:val="0"/>
        <w:pageBreakBefore w:val="0"/>
        <w:widowControl w:val="0"/>
        <w:tabs>
          <w:tab w:val="clear" w:pos="140"/>
        </w:tabs>
        <w:kinsoku/>
        <w:wordWrap/>
        <w:overflowPunct/>
        <w:topLinePunct w:val="0"/>
        <w:autoSpaceDE/>
        <w:autoSpaceDN/>
        <w:bidi w:val="0"/>
        <w:adjustRightInd/>
        <w:snapToGrid/>
        <w:spacing w:line="580" w:lineRule="exact"/>
        <w:ind w:left="0" w:leftChars="0" w:right="0" w:rightChars="0" w:firstLine="0" w:firstLineChars="0"/>
        <w:textAlignment w:val="auto"/>
        <w:rPr>
          <w:rFonts w:ascii="仿宋_GB2312" w:hAnsi="仿宋"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1280" w:leftChars="0" w:right="0" w:rightChars="0" w:hanging="1280" w:hangingChars="400"/>
        <w:textAlignment w:val="auto"/>
        <w:rPr>
          <w:rFonts w:ascii="仿宋_GB2312" w:hAnsi="仿宋" w:eastAsia="仿宋_GB2312"/>
          <w:sz w:val="32"/>
          <w:szCs w:val="32"/>
        </w:rPr>
      </w:pPr>
      <w:r>
        <w:rPr>
          <w:rFonts w:ascii="仿宋_GB2312" w:hAnsi="仿宋" w:eastAsia="仿宋_GB2312"/>
          <w:sz w:val="32"/>
          <w:szCs w:val="32"/>
        </w:rPr>
        <w:t xml:space="preserve">           </w:t>
      </w:r>
      <w:r>
        <w:rPr>
          <w:rFonts w:hint="eastAsia" w:ascii="仿宋_GB2312" w:hAnsi="仿宋" w:eastAsia="仿宋_GB2312"/>
          <w:sz w:val="32"/>
          <w:szCs w:val="32"/>
        </w:rPr>
        <w:t xml:space="preserve"> </w:t>
      </w:r>
      <w:r>
        <w:rPr>
          <w:rFonts w:ascii="仿宋_GB2312" w:hAnsi="仿宋"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1277" w:leftChars="608" w:right="0" w:rightChars="0" w:firstLine="1280" w:firstLineChars="400"/>
        <w:textAlignment w:val="auto"/>
        <w:rPr>
          <w:rFonts w:hint="eastAsia" w:ascii="仿宋_GB2312" w:hAnsi="仿宋" w:eastAsia="仿宋_GB2312"/>
          <w:sz w:val="32"/>
          <w:szCs w:val="32"/>
          <w:lang w:val="en-US" w:eastAsia="zh-CN"/>
        </w:rPr>
      </w:pPr>
      <w:r>
        <w:rPr>
          <w:rFonts w:ascii="仿宋_GB2312" w:hAnsi="仿宋" w:eastAsia="仿宋_GB2312"/>
          <w:sz w:val="32"/>
          <w:szCs w:val="32"/>
        </w:rPr>
        <w:t xml:space="preserve"> </w:t>
      </w:r>
      <w:r>
        <w:rPr>
          <w:rFonts w:hint="eastAsia" w:ascii="仿宋_GB2312" w:hAnsi="仿宋"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1277" w:leftChars="608" w:right="0" w:rightChars="0" w:firstLine="1280" w:firstLineChars="400"/>
        <w:textAlignment w:val="auto"/>
        <w:rPr>
          <w:rFonts w:hint="eastAsia" w:ascii="仿宋_GB2312" w:hAnsi="仿宋"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1280" w:leftChars="0" w:right="0" w:rightChars="0" w:hanging="1280" w:hangingChars="400"/>
        <w:textAlignment w:val="auto"/>
        <w:rPr>
          <w:rFonts w:hint="eastAsia" w:ascii="仿宋" w:hAnsi="仿宋" w:eastAsia="仿宋" w:cs="仿宋"/>
          <w:sz w:val="32"/>
          <w:szCs w:val="32"/>
        </w:rPr>
      </w:pPr>
      <w:r>
        <w:rPr>
          <w:rFonts w:ascii="仿宋_GB2312" w:hAnsi="仿宋" w:eastAsia="仿宋_GB2312"/>
          <w:sz w:val="32"/>
          <w:szCs w:val="32"/>
        </w:rPr>
        <w:t xml:space="preserve">            </w:t>
      </w:r>
      <w:r>
        <w:rPr>
          <w:rFonts w:hint="eastAsia" w:ascii="仿宋_GB2312" w:hAnsi="仿宋" w:eastAsia="仿宋_GB2312"/>
          <w:sz w:val="32"/>
          <w:szCs w:val="32"/>
        </w:rPr>
        <w:t xml:space="preserve">  </w:t>
      </w:r>
      <w:r>
        <w:rPr>
          <w:rFonts w:ascii="仿宋_GB2312" w:hAnsi="仿宋" w:eastAsia="仿宋_GB2312"/>
          <w:sz w:val="32"/>
          <w:szCs w:val="32"/>
        </w:rPr>
        <w:t xml:space="preserve">        </w:t>
      </w:r>
      <w:r>
        <w:rPr>
          <w:rFonts w:hint="eastAsia" w:ascii="仿宋_GB2312" w:hAnsi="仿宋" w:eastAsia="仿宋_GB2312"/>
          <w:sz w:val="32"/>
          <w:szCs w:val="32"/>
          <w:lang w:val="en-US" w:eastAsia="zh-CN"/>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2024年6月</w:t>
      </w:r>
      <w:r>
        <w:rPr>
          <w:rFonts w:hint="eastAsia" w:ascii="仿宋" w:hAnsi="仿宋" w:eastAsia="仿宋" w:cs="仿宋"/>
          <w:sz w:val="32"/>
          <w:szCs w:val="32"/>
          <w:lang w:val="en-US" w:eastAsia="zh-CN"/>
        </w:rPr>
        <w:t>28</w:t>
      </w:r>
      <w:r>
        <w:rPr>
          <w:rFonts w:hint="eastAsia" w:ascii="仿宋" w:hAnsi="仿宋" w:eastAsia="仿宋" w:cs="仿宋"/>
          <w:sz w:val="32"/>
          <w:szCs w:val="32"/>
        </w:rPr>
        <w:t>日</w:t>
      </w:r>
    </w:p>
    <w:p>
      <w:pPr>
        <w:keepNext w:val="0"/>
        <w:keepLines w:val="0"/>
        <w:pageBreakBefore w:val="0"/>
        <w:widowControl w:val="0"/>
        <w:kinsoku/>
        <w:wordWrap/>
        <w:overflowPunct/>
        <w:topLinePunct/>
        <w:autoSpaceDE/>
        <w:autoSpaceDN/>
        <w:bidi w:val="0"/>
        <w:adjustRightInd/>
        <w:snapToGrid/>
        <w:spacing w:line="580" w:lineRule="exact"/>
        <w:ind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（此件公开发布）</w:t>
      </w:r>
    </w:p>
    <w:p>
      <w:pPr>
        <w:rPr>
          <w:rFonts w:hint="eastAsia" w:eastAsia="仿宋"/>
          <w:lang w:eastAsia="zh-CN"/>
        </w:rPr>
      </w:pPr>
      <w:r>
        <w:rPr>
          <w:rFonts w:hint="eastAsia" w:ascii="仿宋" w:hAnsi="仿宋" w:eastAsia="仿宋" w:cs="仿宋"/>
          <w:sz w:val="32"/>
          <w:szCs w:val="32"/>
        </w:rPr>
        <w:br w:type="page"/>
      </w:r>
      <w:r>
        <w:rPr>
          <w:rFonts w:hint="eastAsia" w:eastAsia="仿宋"/>
          <w:lang w:eastAsia="zh-CN"/>
        </w:rPr>
        <w:drawing>
          <wp:inline distT="0" distB="0" distL="114300" distR="114300">
            <wp:extent cx="5681345" cy="7912735"/>
            <wp:effectExtent l="0" t="0" r="14605" b="12065"/>
            <wp:docPr id="2" name="图片 24" descr="组合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组合 1_页面_1"/>
                    <pic:cNvPicPr>
                      <a:picLocks noChangeAspect="1"/>
                    </pic:cNvPicPr>
                  </pic:nvPicPr>
                  <pic:blipFill>
                    <a:blip r:embed="rId11"/>
                    <a:stretch>
                      <a:fillRect/>
                    </a:stretch>
                  </pic:blipFill>
                  <pic:spPr>
                    <a:xfrm>
                      <a:off x="0" y="0"/>
                      <a:ext cx="5681345" cy="7912735"/>
                    </a:xfrm>
                    <a:prstGeom prst="rect">
                      <a:avLst/>
                    </a:prstGeom>
                    <a:noFill/>
                    <a:ln>
                      <a:noFill/>
                    </a:ln>
                  </pic:spPr>
                </pic:pic>
              </a:graphicData>
            </a:graphic>
          </wp:inline>
        </w:drawing>
      </w:r>
      <w:r>
        <w:rPr>
          <w:rFonts w:hint="eastAsia" w:eastAsia="仿宋"/>
          <w:lang w:eastAsia="zh-CN"/>
        </w:rPr>
        <w:drawing>
          <wp:inline distT="0" distB="0" distL="114300" distR="114300">
            <wp:extent cx="5686425" cy="7815580"/>
            <wp:effectExtent l="0" t="0" r="9525" b="13970"/>
            <wp:docPr id="3" name="图片 23" descr="组合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组合 1_页面_2"/>
                    <pic:cNvPicPr>
                      <a:picLocks noChangeAspect="1"/>
                    </pic:cNvPicPr>
                  </pic:nvPicPr>
                  <pic:blipFill>
                    <a:blip r:embed="rId12"/>
                    <a:stretch>
                      <a:fillRect/>
                    </a:stretch>
                  </pic:blipFill>
                  <pic:spPr>
                    <a:xfrm>
                      <a:off x="0" y="0"/>
                      <a:ext cx="5686425" cy="7815580"/>
                    </a:xfrm>
                    <a:prstGeom prst="rect">
                      <a:avLst/>
                    </a:prstGeom>
                    <a:noFill/>
                    <a:ln>
                      <a:noFill/>
                    </a:ln>
                  </pic:spPr>
                </pic:pic>
              </a:graphicData>
            </a:graphic>
          </wp:inline>
        </w:drawing>
      </w:r>
      <w:r>
        <w:rPr>
          <w:rFonts w:hint="eastAsia" w:eastAsia="仿宋"/>
          <w:lang w:eastAsia="zh-CN"/>
        </w:rPr>
        <w:drawing>
          <wp:inline distT="0" distB="0" distL="114300" distR="114300">
            <wp:extent cx="5686425" cy="7862570"/>
            <wp:effectExtent l="0" t="0" r="9525" b="5080"/>
            <wp:docPr id="4" name="图片 22" descr="组合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组合 1_页面_3"/>
                    <pic:cNvPicPr>
                      <a:picLocks noChangeAspect="1"/>
                    </pic:cNvPicPr>
                  </pic:nvPicPr>
                  <pic:blipFill>
                    <a:blip r:embed="rId13"/>
                    <a:stretch>
                      <a:fillRect/>
                    </a:stretch>
                  </pic:blipFill>
                  <pic:spPr>
                    <a:xfrm>
                      <a:off x="0" y="0"/>
                      <a:ext cx="5686425" cy="7862570"/>
                    </a:xfrm>
                    <a:prstGeom prst="rect">
                      <a:avLst/>
                    </a:prstGeom>
                    <a:noFill/>
                    <a:ln>
                      <a:noFill/>
                    </a:ln>
                  </pic:spPr>
                </pic:pic>
              </a:graphicData>
            </a:graphic>
          </wp:inline>
        </w:drawing>
      </w:r>
      <w:r>
        <w:rPr>
          <w:rFonts w:hint="eastAsia" w:eastAsia="仿宋"/>
          <w:lang w:eastAsia="zh-CN"/>
        </w:rPr>
        <w:drawing>
          <wp:inline distT="0" distB="0" distL="114300" distR="114300">
            <wp:extent cx="5687060" cy="7960360"/>
            <wp:effectExtent l="0" t="0" r="8890" b="2540"/>
            <wp:docPr id="5" name="图片 21" descr="组合 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组合 1_页面_4"/>
                    <pic:cNvPicPr>
                      <a:picLocks noChangeAspect="1"/>
                    </pic:cNvPicPr>
                  </pic:nvPicPr>
                  <pic:blipFill>
                    <a:blip r:embed="rId14"/>
                    <a:stretch>
                      <a:fillRect/>
                    </a:stretch>
                  </pic:blipFill>
                  <pic:spPr>
                    <a:xfrm>
                      <a:off x="0" y="0"/>
                      <a:ext cx="5687060" cy="7960360"/>
                    </a:xfrm>
                    <a:prstGeom prst="rect">
                      <a:avLst/>
                    </a:prstGeom>
                    <a:noFill/>
                    <a:ln>
                      <a:noFill/>
                    </a:ln>
                  </pic:spPr>
                </pic:pic>
              </a:graphicData>
            </a:graphic>
          </wp:inline>
        </w:drawing>
      </w:r>
      <w:bookmarkStart w:id="1" w:name="_GoBack"/>
      <w:r>
        <w:rPr>
          <w:rFonts w:hint="eastAsia" w:eastAsia="仿宋"/>
          <w:lang w:eastAsia="zh-CN"/>
        </w:rPr>
        <w:drawing>
          <wp:inline distT="0" distB="0" distL="114300" distR="114300">
            <wp:extent cx="5687695" cy="8188960"/>
            <wp:effectExtent l="0" t="0" r="8255" b="2540"/>
            <wp:docPr id="6" name="图片 20" descr="组合 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组合 1_页面_5"/>
                    <pic:cNvPicPr>
                      <a:picLocks noChangeAspect="1"/>
                    </pic:cNvPicPr>
                  </pic:nvPicPr>
                  <pic:blipFill>
                    <a:blip r:embed="rId15"/>
                    <a:stretch>
                      <a:fillRect/>
                    </a:stretch>
                  </pic:blipFill>
                  <pic:spPr>
                    <a:xfrm>
                      <a:off x="0" y="0"/>
                      <a:ext cx="5687695" cy="8188960"/>
                    </a:xfrm>
                    <a:prstGeom prst="rect">
                      <a:avLst/>
                    </a:prstGeom>
                    <a:noFill/>
                    <a:ln>
                      <a:noFill/>
                    </a:ln>
                  </pic:spPr>
                </pic:pic>
              </a:graphicData>
            </a:graphic>
          </wp:inline>
        </w:drawing>
      </w:r>
      <w:r>
        <w:rPr>
          <w:rFonts w:hint="eastAsia" w:eastAsia="仿宋"/>
          <w:lang w:eastAsia="zh-CN"/>
        </w:rPr>
        <w:drawing>
          <wp:inline distT="0" distB="0" distL="114300" distR="114300">
            <wp:extent cx="5682615" cy="6685280"/>
            <wp:effectExtent l="0" t="0" r="13335" b="1270"/>
            <wp:docPr id="7" name="图片 19" descr="组合 1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组合 1_页面_6"/>
                    <pic:cNvPicPr>
                      <a:picLocks noChangeAspect="1"/>
                    </pic:cNvPicPr>
                  </pic:nvPicPr>
                  <pic:blipFill>
                    <a:blip r:embed="rId16"/>
                    <a:stretch>
                      <a:fillRect/>
                    </a:stretch>
                  </pic:blipFill>
                  <pic:spPr>
                    <a:xfrm>
                      <a:off x="0" y="0"/>
                      <a:ext cx="5682615" cy="6685280"/>
                    </a:xfrm>
                    <a:prstGeom prst="rect">
                      <a:avLst/>
                    </a:prstGeom>
                    <a:noFill/>
                    <a:ln>
                      <a:noFill/>
                    </a:ln>
                  </pic:spPr>
                </pic:pic>
              </a:graphicData>
            </a:graphic>
          </wp:inline>
        </w:drawing>
      </w:r>
    </w:p>
    <w:p/>
    <w:p/>
    <w:p/>
    <w:p/>
    <w:p/>
    <w:p/>
    <w:p/>
    <w:bookmarkEnd w:id="1"/>
    <w:p/>
    <w:p/>
    <w:p/>
    <w:p/>
    <w:p/>
    <w:p/>
    <w:p/>
    <w:p/>
    <w:p/>
    <w:p/>
    <w:p/>
    <w:p/>
    <w:p/>
    <w:p/>
    <w:p/>
    <w:p/>
    <w:p/>
    <w:p/>
    <w:p/>
    <w:p/>
    <w:p/>
    <w:p/>
    <w:p/>
    <w:p>
      <w:pPr>
        <w:rPr>
          <w:rFonts w:hint="eastAsia" w:eastAsia="宋体"/>
          <w:lang w:eastAsia="zh-CN"/>
        </w:rPr>
      </w:pPr>
    </w:p>
    <w:p/>
    <w:p/>
    <w:p/>
    <w:p/>
    <w:p/>
    <w:p/>
    <w:p/>
    <w:p/>
    <w:p/>
    <w:p/>
    <w:p/>
    <w:p/>
    <w:p>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firstLine="280" w:firstLineChars="100"/>
        <w:textAlignment w:val="auto"/>
        <w:rPr>
          <w:rFonts w:hint="eastAsia" w:ascii="仿宋" w:hAnsi="仿宋" w:eastAsia="仿宋" w:cs="仿宋"/>
          <w:sz w:val="28"/>
          <w:szCs w:val="28"/>
        </w:rPr>
      </w:pPr>
      <w:r>
        <w:rPr>
          <w:rFonts w:hint="eastAsia" w:ascii="仿宋" w:hAnsi="仿宋" w:eastAsia="仿宋" w:cs="仿宋"/>
          <w:sz w:val="28"/>
          <w:szCs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330" w:leftChars="628" w:right="315" w:rightChars="150" w:hanging="11" w:firstLineChars="0"/>
        <w:textAlignment w:val="auto"/>
        <w:rPr>
          <w:rFonts w:hint="eastAsia" w:ascii="仿宋" w:hAnsi="仿宋" w:eastAsia="仿宋" w:cs="仿宋"/>
          <w:sz w:val="28"/>
          <w:szCs w:val="28"/>
        </w:rPr>
      </w:pPr>
      <w:r>
        <w:rPr>
          <w:rFonts w:hint="eastAsia" w:ascii="仿宋" w:hAnsi="仿宋" w:eastAsia="仿宋" w:cs="仿宋"/>
          <w:sz w:val="28"/>
          <w:szCs w:val="28"/>
        </w:rPr>
        <w:t>自治区人大常委会办公厅、政协办公厅，</w:t>
      </w:r>
      <w:r>
        <w:rPr>
          <w:rFonts w:hint="eastAsia" w:ascii="仿宋" w:hAnsi="仿宋" w:eastAsia="仿宋" w:cs="仿宋"/>
          <w:sz w:val="28"/>
          <w:szCs w:val="28"/>
          <w:lang w:eastAsia="zh-CN"/>
        </w:rPr>
        <w:t>自治区监委，自治区</w:t>
      </w:r>
      <w:r>
        <w:rPr>
          <w:rFonts w:hint="eastAsia" w:ascii="仿宋" w:hAnsi="仿宋" w:eastAsia="仿宋" w:cs="仿宋"/>
          <w:sz w:val="28"/>
          <w:szCs w:val="28"/>
        </w:rPr>
        <w:t>高级人民法院，检察院。</w:t>
      </w:r>
    </w:p>
    <w:p>
      <w:pPr>
        <w:keepNext w:val="0"/>
        <w:keepLines w:val="0"/>
        <w:pageBreakBefore w:val="0"/>
        <w:widowControl w:val="0"/>
        <w:kinsoku/>
        <w:wordWrap/>
        <w:overflowPunct/>
        <w:topLinePunct w:val="0"/>
        <w:autoSpaceDE/>
        <w:autoSpaceDN/>
        <w:bidi w:val="0"/>
        <w:adjustRightInd/>
        <w:snapToGrid/>
        <w:spacing w:line="400" w:lineRule="exact"/>
        <w:ind w:left="0" w:leftChars="0" w:right="315" w:rightChars="150" w:firstLine="1318" w:firstLineChars="628"/>
        <w:textAlignment w:val="auto"/>
        <w:rPr>
          <w:rFonts w:hint="eastAsia" w:ascii="仿宋" w:hAnsi="仿宋" w:eastAsia="仿宋" w:cs="仿宋"/>
          <w:sz w:val="28"/>
          <w:szCs w:val="28"/>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3583305</wp:posOffset>
            </wp:positionH>
            <wp:positionV relativeFrom="paragraph">
              <wp:posOffset>410210</wp:posOffset>
            </wp:positionV>
            <wp:extent cx="1815465" cy="431800"/>
            <wp:effectExtent l="0" t="0" r="13335" b="6350"/>
            <wp:wrapNone/>
            <wp:docPr id="1" name="图片 3" descr="NZZ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NZZ131"/>
                    <pic:cNvPicPr>
                      <a:picLocks noChangeAspect="1"/>
                    </pic:cNvPicPr>
                  </pic:nvPicPr>
                  <pic:blipFill>
                    <a:blip r:embed="rId17"/>
                    <a:stretch>
                      <a:fillRect/>
                    </a:stretch>
                  </pic:blipFill>
                  <pic:spPr>
                    <a:xfrm>
                      <a:off x="0" y="0"/>
                      <a:ext cx="1815465" cy="431800"/>
                    </a:xfrm>
                    <a:prstGeom prst="rect">
                      <a:avLst/>
                    </a:prstGeom>
                    <a:noFill/>
                    <a:ln>
                      <a:noFill/>
                    </a:ln>
                  </pic:spPr>
                </pic:pic>
              </a:graphicData>
            </a:graphic>
          </wp:anchor>
        </w:drawing>
      </w:r>
      <w:r>
        <w:rPr>
          <w:rFonts w:hint="eastAsia" w:ascii="仿宋" w:hAnsi="仿宋" w:eastAsia="仿宋" w:cs="仿宋"/>
          <w:sz w:val="28"/>
          <w:szCs w:val="28"/>
        </w:rPr>
        <w:t>各人民团体，新闻单位。</w:t>
      </w:r>
      <w:bookmarkStart w:id="0" w:name="印章"/>
      <w:bookmarkEnd w:id="0"/>
    </w:p>
    <w:sectPr>
      <w:headerReference r:id="rId6" w:type="first"/>
      <w:footerReference r:id="rId9" w:type="first"/>
      <w:headerReference r:id="rId4" w:type="default"/>
      <w:footerReference r:id="rId7" w:type="default"/>
      <w:headerReference r:id="rId5" w:type="even"/>
      <w:footerReference r:id="rId8" w:type="even"/>
      <w:pgSz w:w="11906" w:h="16838"/>
      <w:pgMar w:top="2098" w:right="1474" w:bottom="1701" w:left="1474" w:header="851" w:footer="1304" w:gutter="0"/>
      <w:paperSrc/>
      <w:pgNumType w:fmt="numberInDash"/>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4a/PrCAQAAcAMAAA4AAAAAAAAAAQAgAAAAHgEAAGRycy9lMm9Eb2MueG1sUEsF&#10;BgAAAAAGAAYAWQEAAFIFAAAAAA==&#10;">
              <v:fill on="f" focussize="0,0"/>
              <v:stroke on="f"/>
              <v:imagedata o:title=""/>
              <o:lock v:ext="edit" aspectratio="f"/>
              <v:textbox inset="0mm,0mm,0mm,0mm" style="mso-fit-shape-to-text:t;">
                <w:txbxContent>
                  <w:p>
                    <w:pPr>
                      <w:pStyle w:val="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Style w:val="9"/>
                              <w:rFonts w:hint="eastAsia" w:ascii="宋体" w:hAnsi="宋体"/>
                              <w:sz w:val="28"/>
                              <w:szCs w:val="28"/>
                            </w:rPr>
                          </w:pPr>
                          <w:r>
                            <w:rPr>
                              <w:rFonts w:hint="eastAsia" w:ascii="宋体" w:hAnsi="宋体"/>
                              <w:sz w:val="28"/>
                              <w:szCs w:val="28"/>
                            </w:rPr>
                            <w:fldChar w:fldCharType="begin"/>
                          </w:r>
                          <w:r>
                            <w:rPr>
                              <w:rStyle w:val="9"/>
                              <w:rFonts w:hint="eastAsia" w:ascii="宋体" w:hAnsi="宋体"/>
                              <w:sz w:val="28"/>
                              <w:szCs w:val="28"/>
                            </w:rPr>
                            <w:instrText xml:space="preserve">PAGE  </w:instrText>
                          </w:r>
                          <w:r>
                            <w:rPr>
                              <w:rFonts w:hint="eastAsia" w:ascii="宋体" w:hAnsi="宋体"/>
                              <w:sz w:val="28"/>
                              <w:szCs w:val="28"/>
                            </w:rPr>
                            <w:fldChar w:fldCharType="separate"/>
                          </w:r>
                          <w:r>
                            <w:rPr>
                              <w:rStyle w:val="9"/>
                              <w:rFonts w:ascii="宋体" w:hAnsi="宋体"/>
                              <w:sz w:val="28"/>
                              <w:szCs w:val="28"/>
                            </w:rPr>
                            <w:t>- 3 -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pvKOZwwEAAHADAAAOAAAAAAAAAAEAIAAAAB4BAABkcnMvZTJvRG9jLnhtbFBL&#10;BQYAAAAABgAGAFkBAABTBQAAAAA=&#10;">
              <v:fill on="f" focussize="0,0"/>
              <v:stroke on="f"/>
              <v:imagedata o:title=""/>
              <o:lock v:ext="edit" aspectratio="f"/>
              <v:textbox inset="0mm,0mm,0mm,0mm" style="mso-fit-shape-to-text:t;">
                <w:txbxContent>
                  <w:p>
                    <w:pPr>
                      <w:pStyle w:val="3"/>
                      <w:rPr>
                        <w:rStyle w:val="9"/>
                        <w:rFonts w:hint="eastAsia" w:ascii="宋体" w:hAnsi="宋体"/>
                        <w:sz w:val="28"/>
                        <w:szCs w:val="28"/>
                      </w:rPr>
                    </w:pPr>
                    <w:r>
                      <w:rPr>
                        <w:rFonts w:hint="eastAsia" w:ascii="宋体" w:hAnsi="宋体"/>
                        <w:sz w:val="28"/>
                        <w:szCs w:val="28"/>
                      </w:rPr>
                      <w:fldChar w:fldCharType="begin"/>
                    </w:r>
                    <w:r>
                      <w:rPr>
                        <w:rStyle w:val="9"/>
                        <w:rFonts w:hint="eastAsia" w:ascii="宋体" w:hAnsi="宋体"/>
                        <w:sz w:val="28"/>
                        <w:szCs w:val="28"/>
                      </w:rPr>
                      <w:instrText xml:space="preserve">PAGE  </w:instrText>
                    </w:r>
                    <w:r>
                      <w:rPr>
                        <w:rFonts w:hint="eastAsia" w:ascii="宋体" w:hAnsi="宋体"/>
                        <w:sz w:val="28"/>
                        <w:szCs w:val="28"/>
                      </w:rPr>
                      <w:fldChar w:fldCharType="separate"/>
                    </w:r>
                    <w:r>
                      <w:rPr>
                        <w:rStyle w:val="9"/>
                        <w:rFonts w:ascii="宋体" w:hAnsi="宋体"/>
                        <w:sz w:val="28"/>
                        <w:szCs w:val="28"/>
                      </w:rPr>
                      <w:t>- 3 -</w:t>
                    </w:r>
                    <w:r>
                      <w:rPr>
                        <w:rFonts w:hint="eastAsia" w:ascii="宋体" w:hAnsi="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Style w:val="9"/>
                              <w:rFonts w:ascii="宋体" w:hAnsi="宋体"/>
                              <w:sz w:val="28"/>
                              <w:szCs w:val="28"/>
                            </w:rPr>
                          </w:pPr>
                          <w:r>
                            <w:rPr>
                              <w:rFonts w:ascii="宋体" w:hAnsi="宋体"/>
                              <w:sz w:val="28"/>
                              <w:szCs w:val="28"/>
                            </w:rPr>
                            <w:fldChar w:fldCharType="begin"/>
                          </w:r>
                          <w:r>
                            <w:rPr>
                              <w:rStyle w:val="9"/>
                              <w:rFonts w:ascii="宋体" w:hAnsi="宋体"/>
                              <w:sz w:val="28"/>
                              <w:szCs w:val="28"/>
                            </w:rPr>
                            <w:instrText xml:space="preserve">PAGE  </w:instrText>
                          </w:r>
                          <w:r>
                            <w:rPr>
                              <w:rFonts w:ascii="宋体" w:hAnsi="宋体"/>
                              <w:sz w:val="28"/>
                              <w:szCs w:val="28"/>
                            </w:rPr>
                            <w:fldChar w:fldCharType="separate"/>
                          </w:r>
                          <w:r>
                            <w:rPr>
                              <w:rStyle w:val="9"/>
                              <w:rFonts w:ascii="宋体" w:hAnsi="宋体"/>
                              <w:sz w:val="28"/>
                              <w:szCs w:val="28"/>
                            </w:rPr>
                            <w:t>- 2 -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raynnCAQAAcQMAAA4AAAAAAAAAAQAgAAAAHgEAAGRycy9lMm9Eb2MueG1sUEsF&#10;BgAAAAAGAAYAWQEAAFIFAAAAAA==&#10;">
              <v:fill on="f" focussize="0,0"/>
              <v:stroke on="f"/>
              <v:imagedata o:title=""/>
              <o:lock v:ext="edit" aspectratio="f"/>
              <v:textbox inset="0mm,0mm,0mm,0mm" style="mso-fit-shape-to-text:t;">
                <w:txbxContent>
                  <w:p>
                    <w:pPr>
                      <w:pStyle w:val="3"/>
                      <w:rPr>
                        <w:rStyle w:val="9"/>
                        <w:rFonts w:ascii="宋体" w:hAnsi="宋体"/>
                        <w:sz w:val="28"/>
                        <w:szCs w:val="28"/>
                      </w:rPr>
                    </w:pPr>
                    <w:r>
                      <w:rPr>
                        <w:rFonts w:ascii="宋体" w:hAnsi="宋体"/>
                        <w:sz w:val="28"/>
                        <w:szCs w:val="28"/>
                      </w:rPr>
                      <w:fldChar w:fldCharType="begin"/>
                    </w:r>
                    <w:r>
                      <w:rPr>
                        <w:rStyle w:val="9"/>
                        <w:rFonts w:ascii="宋体" w:hAnsi="宋体"/>
                        <w:sz w:val="28"/>
                        <w:szCs w:val="28"/>
                      </w:rPr>
                      <w:instrText xml:space="preserve">PAGE  </w:instrText>
                    </w:r>
                    <w:r>
                      <w:rPr>
                        <w:rFonts w:ascii="宋体" w:hAnsi="宋体"/>
                        <w:sz w:val="28"/>
                        <w:szCs w:val="28"/>
                      </w:rPr>
                      <w:fldChar w:fldCharType="separate"/>
                    </w:r>
                    <w:r>
                      <w:rPr>
                        <w:rStyle w:val="9"/>
                        <w:rFonts w:ascii="宋体" w:hAnsi="宋体"/>
                        <w:sz w:val="28"/>
                        <w:szCs w:val="28"/>
                      </w:rPr>
                      <w:t>- 2 -</w:t>
                    </w:r>
                    <w:r>
                      <w:rPr>
                        <w:rFonts w:ascii="宋体" w:hAnsi="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- 10 -</w:t>
                          </w:r>
                          <w:r>
                            <w:rPr>
                              <w:rFonts w:hint="eastAsia" w:ascii="仿宋" w:hAnsi="仿宋" w:eastAsia="仿宋" w:cs="仿宋"/>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8GiZjCAQAAcQMAAA4AAAAAAAAAAQAgAAAAHgEAAGRycy9lMm9Eb2MueG1sUEsF&#10;BgAAAAAGAAYAWQEAAFI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- 10 -</w:t>
                    </w:r>
                    <w:r>
                      <w:rPr>
                        <w:rFonts w:hint="eastAsia" w:ascii="仿宋" w:hAnsi="仿宋" w:eastAsia="仿宋" w:cs="仿宋"/>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C54"/>
    <w:rsid w:val="00026B9E"/>
    <w:rsid w:val="00057363"/>
    <w:rsid w:val="00076478"/>
    <w:rsid w:val="00155006"/>
    <w:rsid w:val="001B7709"/>
    <w:rsid w:val="0026370C"/>
    <w:rsid w:val="00302982"/>
    <w:rsid w:val="00323128"/>
    <w:rsid w:val="00337358"/>
    <w:rsid w:val="00351DB4"/>
    <w:rsid w:val="00360A36"/>
    <w:rsid w:val="003B3C54"/>
    <w:rsid w:val="00444154"/>
    <w:rsid w:val="00483E09"/>
    <w:rsid w:val="004A732E"/>
    <w:rsid w:val="004B2561"/>
    <w:rsid w:val="006048D6"/>
    <w:rsid w:val="006114C2"/>
    <w:rsid w:val="0069744B"/>
    <w:rsid w:val="00755D27"/>
    <w:rsid w:val="00825CE1"/>
    <w:rsid w:val="00837734"/>
    <w:rsid w:val="008408A0"/>
    <w:rsid w:val="008508E8"/>
    <w:rsid w:val="00861E84"/>
    <w:rsid w:val="008E482C"/>
    <w:rsid w:val="00A21557"/>
    <w:rsid w:val="00AC3BB4"/>
    <w:rsid w:val="00B32830"/>
    <w:rsid w:val="00B33ED2"/>
    <w:rsid w:val="00B52F22"/>
    <w:rsid w:val="00B558E6"/>
    <w:rsid w:val="00B8542C"/>
    <w:rsid w:val="00C809B3"/>
    <w:rsid w:val="00CB0B2B"/>
    <w:rsid w:val="00CC0251"/>
    <w:rsid w:val="00CC1415"/>
    <w:rsid w:val="00D3579F"/>
    <w:rsid w:val="00D67879"/>
    <w:rsid w:val="00DD4FCD"/>
    <w:rsid w:val="00DD700A"/>
    <w:rsid w:val="00DF62D9"/>
    <w:rsid w:val="00E751C2"/>
    <w:rsid w:val="00F71128"/>
    <w:rsid w:val="00F94438"/>
    <w:rsid w:val="014513B5"/>
    <w:rsid w:val="01D15A7C"/>
    <w:rsid w:val="01E0737E"/>
    <w:rsid w:val="024B505A"/>
    <w:rsid w:val="031A556A"/>
    <w:rsid w:val="039F6D17"/>
    <w:rsid w:val="044B7594"/>
    <w:rsid w:val="05AD78C3"/>
    <w:rsid w:val="05E57574"/>
    <w:rsid w:val="06131C2E"/>
    <w:rsid w:val="0659586C"/>
    <w:rsid w:val="06C2619D"/>
    <w:rsid w:val="07661EA5"/>
    <w:rsid w:val="07CD4764"/>
    <w:rsid w:val="07D35A2F"/>
    <w:rsid w:val="087B0530"/>
    <w:rsid w:val="087C2A02"/>
    <w:rsid w:val="092B3F6C"/>
    <w:rsid w:val="09480908"/>
    <w:rsid w:val="0A1149A8"/>
    <w:rsid w:val="0B187B1B"/>
    <w:rsid w:val="0C4F3999"/>
    <w:rsid w:val="0E831974"/>
    <w:rsid w:val="0EB14B2C"/>
    <w:rsid w:val="0F5F52DE"/>
    <w:rsid w:val="0FF75E64"/>
    <w:rsid w:val="105C0433"/>
    <w:rsid w:val="10CF32FA"/>
    <w:rsid w:val="111002BA"/>
    <w:rsid w:val="11293AC9"/>
    <w:rsid w:val="11A025A1"/>
    <w:rsid w:val="13812F9D"/>
    <w:rsid w:val="14AC7E61"/>
    <w:rsid w:val="14EA425F"/>
    <w:rsid w:val="15853F88"/>
    <w:rsid w:val="15D5574D"/>
    <w:rsid w:val="170B22E0"/>
    <w:rsid w:val="173A4F25"/>
    <w:rsid w:val="18B674D8"/>
    <w:rsid w:val="193B31E5"/>
    <w:rsid w:val="19FD1EFF"/>
    <w:rsid w:val="1A206ABA"/>
    <w:rsid w:val="1A3441CE"/>
    <w:rsid w:val="1AD35795"/>
    <w:rsid w:val="1BD90B5E"/>
    <w:rsid w:val="1BD9F67F"/>
    <w:rsid w:val="1DCC4ACB"/>
    <w:rsid w:val="1E270F6A"/>
    <w:rsid w:val="1E515EC7"/>
    <w:rsid w:val="1E7A4D63"/>
    <w:rsid w:val="1EDBB840"/>
    <w:rsid w:val="1EDDB77B"/>
    <w:rsid w:val="1EEDE541"/>
    <w:rsid w:val="1F470500"/>
    <w:rsid w:val="1FFF5B55"/>
    <w:rsid w:val="210A7017"/>
    <w:rsid w:val="217D23BA"/>
    <w:rsid w:val="221D181A"/>
    <w:rsid w:val="258F05FF"/>
    <w:rsid w:val="27355263"/>
    <w:rsid w:val="27CD2FCF"/>
    <w:rsid w:val="27E04077"/>
    <w:rsid w:val="27F7DCE2"/>
    <w:rsid w:val="284535EB"/>
    <w:rsid w:val="29255FCE"/>
    <w:rsid w:val="29340AB0"/>
    <w:rsid w:val="29707CFA"/>
    <w:rsid w:val="2BD15D21"/>
    <w:rsid w:val="2BD31A99"/>
    <w:rsid w:val="2C2A6FA4"/>
    <w:rsid w:val="2D7B80CC"/>
    <w:rsid w:val="2F5D970F"/>
    <w:rsid w:val="2FB3013A"/>
    <w:rsid w:val="2FBB458C"/>
    <w:rsid w:val="2FDC7045"/>
    <w:rsid w:val="2FEF748E"/>
    <w:rsid w:val="2FFE342D"/>
    <w:rsid w:val="300264A9"/>
    <w:rsid w:val="305BB366"/>
    <w:rsid w:val="309EC445"/>
    <w:rsid w:val="31E97460"/>
    <w:rsid w:val="32A66E3B"/>
    <w:rsid w:val="32FD392E"/>
    <w:rsid w:val="33056AFF"/>
    <w:rsid w:val="33ADF59B"/>
    <w:rsid w:val="342A4524"/>
    <w:rsid w:val="354E03E2"/>
    <w:rsid w:val="36032CC5"/>
    <w:rsid w:val="36193767"/>
    <w:rsid w:val="361E51EE"/>
    <w:rsid w:val="3667175C"/>
    <w:rsid w:val="367FA2D5"/>
    <w:rsid w:val="377E41F3"/>
    <w:rsid w:val="37DB7F95"/>
    <w:rsid w:val="37DBD018"/>
    <w:rsid w:val="37FD4971"/>
    <w:rsid w:val="37FE0FF5"/>
    <w:rsid w:val="37FE39FA"/>
    <w:rsid w:val="37FF96F9"/>
    <w:rsid w:val="38DA9C0A"/>
    <w:rsid w:val="38EA21D0"/>
    <w:rsid w:val="391571FC"/>
    <w:rsid w:val="3961C97E"/>
    <w:rsid w:val="39641F82"/>
    <w:rsid w:val="3993F7FA"/>
    <w:rsid w:val="3A9B7C26"/>
    <w:rsid w:val="3A9D2283"/>
    <w:rsid w:val="3B026ADD"/>
    <w:rsid w:val="3B5FD353"/>
    <w:rsid w:val="3BBC230F"/>
    <w:rsid w:val="3BEE95B9"/>
    <w:rsid w:val="3BFA7A51"/>
    <w:rsid w:val="3BFB0E82"/>
    <w:rsid w:val="3BFB7115"/>
    <w:rsid w:val="3C290E34"/>
    <w:rsid w:val="3C4D13F4"/>
    <w:rsid w:val="3CBE5E4E"/>
    <w:rsid w:val="3CF9E342"/>
    <w:rsid w:val="3D5C57BE"/>
    <w:rsid w:val="3D7F2066"/>
    <w:rsid w:val="3D8ECA0E"/>
    <w:rsid w:val="3DFDA4F8"/>
    <w:rsid w:val="3DFFBDDB"/>
    <w:rsid w:val="3E1C1DDC"/>
    <w:rsid w:val="3E8003A9"/>
    <w:rsid w:val="3EA9410B"/>
    <w:rsid w:val="3EE93CFA"/>
    <w:rsid w:val="3EF20A64"/>
    <w:rsid w:val="3F136954"/>
    <w:rsid w:val="3F199992"/>
    <w:rsid w:val="3F3EDA00"/>
    <w:rsid w:val="3F52287D"/>
    <w:rsid w:val="3F7356D4"/>
    <w:rsid w:val="3F7FFE6C"/>
    <w:rsid w:val="3FB46DF8"/>
    <w:rsid w:val="3FBF8315"/>
    <w:rsid w:val="3FEF699E"/>
    <w:rsid w:val="3FF5E183"/>
    <w:rsid w:val="3FF6DDE3"/>
    <w:rsid w:val="3FFED2A3"/>
    <w:rsid w:val="3FFEF42D"/>
    <w:rsid w:val="3FFFF850"/>
    <w:rsid w:val="41B15F81"/>
    <w:rsid w:val="44115EF6"/>
    <w:rsid w:val="44346E53"/>
    <w:rsid w:val="44784B34"/>
    <w:rsid w:val="44D07056"/>
    <w:rsid w:val="45DE30BD"/>
    <w:rsid w:val="460A17C8"/>
    <w:rsid w:val="46D87E0B"/>
    <w:rsid w:val="47946129"/>
    <w:rsid w:val="47E10F98"/>
    <w:rsid w:val="47FF482C"/>
    <w:rsid w:val="4A8A6EC2"/>
    <w:rsid w:val="4AE747C1"/>
    <w:rsid w:val="4AF97BDF"/>
    <w:rsid w:val="4B9BB8AE"/>
    <w:rsid w:val="4C8974E8"/>
    <w:rsid w:val="4CDF3B9B"/>
    <w:rsid w:val="4CF7E53D"/>
    <w:rsid w:val="4DF7577F"/>
    <w:rsid w:val="4E3DE112"/>
    <w:rsid w:val="4ED32B68"/>
    <w:rsid w:val="4EF5421C"/>
    <w:rsid w:val="4F77E74A"/>
    <w:rsid w:val="4FD33F1F"/>
    <w:rsid w:val="4FDA9F14"/>
    <w:rsid w:val="4FFD37F6"/>
    <w:rsid w:val="4FFD5325"/>
    <w:rsid w:val="4FFE2105"/>
    <w:rsid w:val="4FFEEBCE"/>
    <w:rsid w:val="50000A93"/>
    <w:rsid w:val="5084660D"/>
    <w:rsid w:val="513D261E"/>
    <w:rsid w:val="51B36F6C"/>
    <w:rsid w:val="522155AB"/>
    <w:rsid w:val="52A66D10"/>
    <w:rsid w:val="534C543B"/>
    <w:rsid w:val="53856A26"/>
    <w:rsid w:val="57DC3EE4"/>
    <w:rsid w:val="57DF90C5"/>
    <w:rsid w:val="58D34C9C"/>
    <w:rsid w:val="594332F8"/>
    <w:rsid w:val="59442F67"/>
    <w:rsid w:val="59F5BDA9"/>
    <w:rsid w:val="5AA71877"/>
    <w:rsid w:val="5BD213C4"/>
    <w:rsid w:val="5BDC5855"/>
    <w:rsid w:val="5BFC221B"/>
    <w:rsid w:val="5BFF9BE4"/>
    <w:rsid w:val="5C297E66"/>
    <w:rsid w:val="5CF05758"/>
    <w:rsid w:val="5CFE3706"/>
    <w:rsid w:val="5D6DF06C"/>
    <w:rsid w:val="5D74ECD2"/>
    <w:rsid w:val="5DB42743"/>
    <w:rsid w:val="5DDB698B"/>
    <w:rsid w:val="5DEF5580"/>
    <w:rsid w:val="5DF4D32C"/>
    <w:rsid w:val="5E043BB9"/>
    <w:rsid w:val="5EDB6941"/>
    <w:rsid w:val="5EF6DFAA"/>
    <w:rsid w:val="5F4E64A4"/>
    <w:rsid w:val="5F70520A"/>
    <w:rsid w:val="5F74FAA4"/>
    <w:rsid w:val="5FAE93BF"/>
    <w:rsid w:val="5FBF69CC"/>
    <w:rsid w:val="5FC47C57"/>
    <w:rsid w:val="5FDF2ACA"/>
    <w:rsid w:val="5FE3C418"/>
    <w:rsid w:val="5FFD6F2A"/>
    <w:rsid w:val="5FFF9DC7"/>
    <w:rsid w:val="612A5090"/>
    <w:rsid w:val="61385EC9"/>
    <w:rsid w:val="61E17D65"/>
    <w:rsid w:val="62E75CD9"/>
    <w:rsid w:val="62EF085C"/>
    <w:rsid w:val="6315534E"/>
    <w:rsid w:val="647F1BA5"/>
    <w:rsid w:val="64BB1F01"/>
    <w:rsid w:val="651144BD"/>
    <w:rsid w:val="65C95421"/>
    <w:rsid w:val="65CB557B"/>
    <w:rsid w:val="66872A4D"/>
    <w:rsid w:val="67B7C0A4"/>
    <w:rsid w:val="67BF81DA"/>
    <w:rsid w:val="67C742AE"/>
    <w:rsid w:val="67ED456A"/>
    <w:rsid w:val="67FF8282"/>
    <w:rsid w:val="67FFFF84"/>
    <w:rsid w:val="68231E70"/>
    <w:rsid w:val="683A5E38"/>
    <w:rsid w:val="688B64C9"/>
    <w:rsid w:val="68C13D1E"/>
    <w:rsid w:val="68FF6C56"/>
    <w:rsid w:val="690D41FA"/>
    <w:rsid w:val="69AA7AA3"/>
    <w:rsid w:val="69FF12F1"/>
    <w:rsid w:val="6ADE316A"/>
    <w:rsid w:val="6B560E7C"/>
    <w:rsid w:val="6BAF1EE9"/>
    <w:rsid w:val="6BB62591"/>
    <w:rsid w:val="6BFD994B"/>
    <w:rsid w:val="6BFDE76B"/>
    <w:rsid w:val="6C093791"/>
    <w:rsid w:val="6CFE4842"/>
    <w:rsid w:val="6CFF2F16"/>
    <w:rsid w:val="6D155F34"/>
    <w:rsid w:val="6D371181"/>
    <w:rsid w:val="6DCC9A68"/>
    <w:rsid w:val="6DDF1D0C"/>
    <w:rsid w:val="6DFDE334"/>
    <w:rsid w:val="6E6732B3"/>
    <w:rsid w:val="6E81290A"/>
    <w:rsid w:val="6EA81F03"/>
    <w:rsid w:val="6EDFE8F3"/>
    <w:rsid w:val="6F370336"/>
    <w:rsid w:val="6F4B26DE"/>
    <w:rsid w:val="6FBF72B4"/>
    <w:rsid w:val="6FD3650E"/>
    <w:rsid w:val="6FF447A6"/>
    <w:rsid w:val="6FF742FF"/>
    <w:rsid w:val="6FFFB10A"/>
    <w:rsid w:val="714814AA"/>
    <w:rsid w:val="715E0740"/>
    <w:rsid w:val="717FA91E"/>
    <w:rsid w:val="727F93D7"/>
    <w:rsid w:val="72CCC667"/>
    <w:rsid w:val="72E348CB"/>
    <w:rsid w:val="72E476B5"/>
    <w:rsid w:val="72FF63E2"/>
    <w:rsid w:val="73977BCD"/>
    <w:rsid w:val="73AFC692"/>
    <w:rsid w:val="73CB23A2"/>
    <w:rsid w:val="73DA7EED"/>
    <w:rsid w:val="73EFE533"/>
    <w:rsid w:val="73FE8BF8"/>
    <w:rsid w:val="74CA2456"/>
    <w:rsid w:val="74F36F45"/>
    <w:rsid w:val="75162101"/>
    <w:rsid w:val="75AA040C"/>
    <w:rsid w:val="75AB023B"/>
    <w:rsid w:val="76167F2F"/>
    <w:rsid w:val="76240541"/>
    <w:rsid w:val="767F7263"/>
    <w:rsid w:val="76EB7B45"/>
    <w:rsid w:val="76EF67A3"/>
    <w:rsid w:val="76F6CC44"/>
    <w:rsid w:val="775F7F97"/>
    <w:rsid w:val="77BB32D5"/>
    <w:rsid w:val="77BB6132"/>
    <w:rsid w:val="77C39E76"/>
    <w:rsid w:val="77D4FEDB"/>
    <w:rsid w:val="77EC9E3D"/>
    <w:rsid w:val="77EEBCCA"/>
    <w:rsid w:val="77F6001E"/>
    <w:rsid w:val="77FA7D1A"/>
    <w:rsid w:val="77FF1250"/>
    <w:rsid w:val="77FFB2F8"/>
    <w:rsid w:val="78E63637"/>
    <w:rsid w:val="79440EAD"/>
    <w:rsid w:val="79743680"/>
    <w:rsid w:val="79D3C7E4"/>
    <w:rsid w:val="79FFB067"/>
    <w:rsid w:val="7A083C89"/>
    <w:rsid w:val="7A5C0085"/>
    <w:rsid w:val="7ABCCED5"/>
    <w:rsid w:val="7AE54020"/>
    <w:rsid w:val="7AEF4003"/>
    <w:rsid w:val="7AF4B30D"/>
    <w:rsid w:val="7AFD1C71"/>
    <w:rsid w:val="7B672FBA"/>
    <w:rsid w:val="7B6752A6"/>
    <w:rsid w:val="7BB6FF9F"/>
    <w:rsid w:val="7BC65DCB"/>
    <w:rsid w:val="7BEFFF52"/>
    <w:rsid w:val="7BF4ADF1"/>
    <w:rsid w:val="7BF7A441"/>
    <w:rsid w:val="7BFB66F0"/>
    <w:rsid w:val="7BFC9809"/>
    <w:rsid w:val="7BFE41E3"/>
    <w:rsid w:val="7C1C6DA5"/>
    <w:rsid w:val="7C7734A3"/>
    <w:rsid w:val="7C7FFFDF"/>
    <w:rsid w:val="7CE36C03"/>
    <w:rsid w:val="7CF609D8"/>
    <w:rsid w:val="7CFB49C3"/>
    <w:rsid w:val="7D1850A2"/>
    <w:rsid w:val="7D1B3F1A"/>
    <w:rsid w:val="7D6C1F5E"/>
    <w:rsid w:val="7D705487"/>
    <w:rsid w:val="7D9BBED8"/>
    <w:rsid w:val="7D9F2B08"/>
    <w:rsid w:val="7D9F4257"/>
    <w:rsid w:val="7DCC7FF1"/>
    <w:rsid w:val="7DDFF45B"/>
    <w:rsid w:val="7DEC4AB6"/>
    <w:rsid w:val="7DF65185"/>
    <w:rsid w:val="7DF67C2C"/>
    <w:rsid w:val="7DFBAE26"/>
    <w:rsid w:val="7DFC6BB8"/>
    <w:rsid w:val="7DFF2B32"/>
    <w:rsid w:val="7DFF33EC"/>
    <w:rsid w:val="7DFF37BF"/>
    <w:rsid w:val="7E437985"/>
    <w:rsid w:val="7E557B5D"/>
    <w:rsid w:val="7E65A8E4"/>
    <w:rsid w:val="7E76048B"/>
    <w:rsid w:val="7E8C53AD"/>
    <w:rsid w:val="7EADAEAE"/>
    <w:rsid w:val="7EAF1E7C"/>
    <w:rsid w:val="7EBDF63F"/>
    <w:rsid w:val="7EEBC88B"/>
    <w:rsid w:val="7EF51A9C"/>
    <w:rsid w:val="7EF557FF"/>
    <w:rsid w:val="7EF7808C"/>
    <w:rsid w:val="7EFD46E1"/>
    <w:rsid w:val="7EFF0F78"/>
    <w:rsid w:val="7EFF4D68"/>
    <w:rsid w:val="7EFFB90B"/>
    <w:rsid w:val="7F3F55E8"/>
    <w:rsid w:val="7F4743C8"/>
    <w:rsid w:val="7F5F70E9"/>
    <w:rsid w:val="7F77BCC4"/>
    <w:rsid w:val="7F7C9B51"/>
    <w:rsid w:val="7F7E3C0B"/>
    <w:rsid w:val="7F7F44EF"/>
    <w:rsid w:val="7F8F238C"/>
    <w:rsid w:val="7FB3B00A"/>
    <w:rsid w:val="7FBF835A"/>
    <w:rsid w:val="7FCF6FF9"/>
    <w:rsid w:val="7FD7B320"/>
    <w:rsid w:val="7FDB07C2"/>
    <w:rsid w:val="7FDD3903"/>
    <w:rsid w:val="7FDD4D81"/>
    <w:rsid w:val="7FDDA759"/>
    <w:rsid w:val="7FE45C9C"/>
    <w:rsid w:val="7FE919F4"/>
    <w:rsid w:val="7FED6E2D"/>
    <w:rsid w:val="7FEFADA3"/>
    <w:rsid w:val="7FF78733"/>
    <w:rsid w:val="7FF7CF5A"/>
    <w:rsid w:val="7FFBCC5D"/>
    <w:rsid w:val="7FFF3796"/>
    <w:rsid w:val="7FFF38BC"/>
    <w:rsid w:val="7FFFB244"/>
    <w:rsid w:val="8FCF6FD1"/>
    <w:rsid w:val="8FDFB977"/>
    <w:rsid w:val="8FE86B5B"/>
    <w:rsid w:val="94BB1669"/>
    <w:rsid w:val="95BA31F3"/>
    <w:rsid w:val="95C563D2"/>
    <w:rsid w:val="99B307AB"/>
    <w:rsid w:val="9BDFD7B4"/>
    <w:rsid w:val="9BFD6B55"/>
    <w:rsid w:val="9EF3BD9B"/>
    <w:rsid w:val="9F4DE0B9"/>
    <w:rsid w:val="9FBD7781"/>
    <w:rsid w:val="9FDD900A"/>
    <w:rsid w:val="9FDFE3D4"/>
    <w:rsid w:val="9FF725FC"/>
    <w:rsid w:val="9FFC047F"/>
    <w:rsid w:val="A5F80B0F"/>
    <w:rsid w:val="AAFBD85F"/>
    <w:rsid w:val="ABEF8568"/>
    <w:rsid w:val="ACEFC18A"/>
    <w:rsid w:val="AE7FFCC1"/>
    <w:rsid w:val="AF9F74B5"/>
    <w:rsid w:val="AFA68FAA"/>
    <w:rsid w:val="AFFF2CFE"/>
    <w:rsid w:val="B3379608"/>
    <w:rsid w:val="B36B830F"/>
    <w:rsid w:val="B4D75BF1"/>
    <w:rsid w:val="B56FD5A4"/>
    <w:rsid w:val="B5FF90C2"/>
    <w:rsid w:val="B77B4C1C"/>
    <w:rsid w:val="B7FF7678"/>
    <w:rsid w:val="BBC5EE85"/>
    <w:rsid w:val="BBEB237A"/>
    <w:rsid w:val="BBF6D559"/>
    <w:rsid w:val="BBFF03AE"/>
    <w:rsid w:val="BCA7C4B0"/>
    <w:rsid w:val="BCBFD539"/>
    <w:rsid w:val="BDADB064"/>
    <w:rsid w:val="BEB731DC"/>
    <w:rsid w:val="BF0F885D"/>
    <w:rsid w:val="BF65C9C0"/>
    <w:rsid w:val="BF79150A"/>
    <w:rsid w:val="BF9FDEE2"/>
    <w:rsid w:val="BFD5E01F"/>
    <w:rsid w:val="BFD763B8"/>
    <w:rsid w:val="BFDECAC9"/>
    <w:rsid w:val="BFEF1271"/>
    <w:rsid w:val="BFEFE5A7"/>
    <w:rsid w:val="BFF7B533"/>
    <w:rsid w:val="BFFF33C7"/>
    <w:rsid w:val="BFFF97C0"/>
    <w:rsid w:val="BFFFC6CC"/>
    <w:rsid w:val="C7FE5090"/>
    <w:rsid w:val="CBE99C2C"/>
    <w:rsid w:val="CD7B10C1"/>
    <w:rsid w:val="CDDF124D"/>
    <w:rsid w:val="CDFFEA43"/>
    <w:rsid w:val="CF6BE7D1"/>
    <w:rsid w:val="CFDF94CD"/>
    <w:rsid w:val="D5F37231"/>
    <w:rsid w:val="D5F5C361"/>
    <w:rsid w:val="D5F6C913"/>
    <w:rsid w:val="D5FE5434"/>
    <w:rsid w:val="D7D5773E"/>
    <w:rsid w:val="D7D98BC9"/>
    <w:rsid w:val="D7EA8337"/>
    <w:rsid w:val="D9EBA101"/>
    <w:rsid w:val="DB7F8306"/>
    <w:rsid w:val="DBD68C0B"/>
    <w:rsid w:val="DBFF83DD"/>
    <w:rsid w:val="DEFF8B83"/>
    <w:rsid w:val="DF3D5332"/>
    <w:rsid w:val="DF7EAF03"/>
    <w:rsid w:val="DFBF1562"/>
    <w:rsid w:val="DFEA62C1"/>
    <w:rsid w:val="DFEB67F1"/>
    <w:rsid w:val="DFEF006D"/>
    <w:rsid w:val="DFF50BE1"/>
    <w:rsid w:val="DFF57A60"/>
    <w:rsid w:val="DFFB2371"/>
    <w:rsid w:val="DFFBF027"/>
    <w:rsid w:val="DFFE5522"/>
    <w:rsid w:val="DFFF99CA"/>
    <w:rsid w:val="E0FEB205"/>
    <w:rsid w:val="E237DA4A"/>
    <w:rsid w:val="E3BF7D18"/>
    <w:rsid w:val="E3CBA794"/>
    <w:rsid w:val="E62F9FC8"/>
    <w:rsid w:val="E6E7731B"/>
    <w:rsid w:val="E77E1F33"/>
    <w:rsid w:val="E7FFBC68"/>
    <w:rsid w:val="E91CBCCD"/>
    <w:rsid w:val="E9DCF62D"/>
    <w:rsid w:val="EAB3F8E8"/>
    <w:rsid w:val="EADF8B85"/>
    <w:rsid w:val="EB622753"/>
    <w:rsid w:val="EB7F3ED1"/>
    <w:rsid w:val="EBBFDBA2"/>
    <w:rsid w:val="EBFAF81F"/>
    <w:rsid w:val="EBFBB729"/>
    <w:rsid w:val="EBFFEC1B"/>
    <w:rsid w:val="EC354FFC"/>
    <w:rsid w:val="ED5FC78D"/>
    <w:rsid w:val="EDF74013"/>
    <w:rsid w:val="EE3FBEDB"/>
    <w:rsid w:val="EEDF2071"/>
    <w:rsid w:val="EEF36C21"/>
    <w:rsid w:val="EF874338"/>
    <w:rsid w:val="EF877455"/>
    <w:rsid w:val="EF8F4934"/>
    <w:rsid w:val="EFBEE9F2"/>
    <w:rsid w:val="EFDF1ABE"/>
    <w:rsid w:val="EFE3E559"/>
    <w:rsid w:val="EFEF9DAD"/>
    <w:rsid w:val="EFFFD0A4"/>
    <w:rsid w:val="F0E73294"/>
    <w:rsid w:val="F36E1023"/>
    <w:rsid w:val="F3BD3347"/>
    <w:rsid w:val="F3FBFE83"/>
    <w:rsid w:val="F477DC50"/>
    <w:rsid w:val="F6AF0EB0"/>
    <w:rsid w:val="F6BBDC85"/>
    <w:rsid w:val="F6BDCE35"/>
    <w:rsid w:val="F71D74BF"/>
    <w:rsid w:val="F737E5D8"/>
    <w:rsid w:val="F75696BA"/>
    <w:rsid w:val="F76F69F5"/>
    <w:rsid w:val="F7B52223"/>
    <w:rsid w:val="F7EAE5A9"/>
    <w:rsid w:val="F7FF0732"/>
    <w:rsid w:val="F7FFF52B"/>
    <w:rsid w:val="F9C706A3"/>
    <w:rsid w:val="F9E1818A"/>
    <w:rsid w:val="F9FB3143"/>
    <w:rsid w:val="FAFC63AD"/>
    <w:rsid w:val="FAFFC4F0"/>
    <w:rsid w:val="FB335DBE"/>
    <w:rsid w:val="FB6D0E45"/>
    <w:rsid w:val="FBEF0A50"/>
    <w:rsid w:val="FBEF2A34"/>
    <w:rsid w:val="FBEFAFE3"/>
    <w:rsid w:val="FBF3C2C8"/>
    <w:rsid w:val="FBF48B71"/>
    <w:rsid w:val="FC73A15D"/>
    <w:rsid w:val="FC775905"/>
    <w:rsid w:val="FCCF0978"/>
    <w:rsid w:val="FCED3243"/>
    <w:rsid w:val="FCFDADDD"/>
    <w:rsid w:val="FD2D255B"/>
    <w:rsid w:val="FD3D6389"/>
    <w:rsid w:val="FD7FDBB7"/>
    <w:rsid w:val="FD87E8B0"/>
    <w:rsid w:val="FDBAA957"/>
    <w:rsid w:val="FDBB0D75"/>
    <w:rsid w:val="FDCFE8F7"/>
    <w:rsid w:val="FDD75FE4"/>
    <w:rsid w:val="FDDCA511"/>
    <w:rsid w:val="FDE32E88"/>
    <w:rsid w:val="FDEDF9DF"/>
    <w:rsid w:val="FDF18D00"/>
    <w:rsid w:val="FDF423EE"/>
    <w:rsid w:val="FDFF966E"/>
    <w:rsid w:val="FEAF1F62"/>
    <w:rsid w:val="FED3A247"/>
    <w:rsid w:val="FEDFFE74"/>
    <w:rsid w:val="FEFF013A"/>
    <w:rsid w:val="FEFF630C"/>
    <w:rsid w:val="FEFF6DB9"/>
    <w:rsid w:val="FEFFF9AF"/>
    <w:rsid w:val="FF2EBC73"/>
    <w:rsid w:val="FF334F7E"/>
    <w:rsid w:val="FF3E098C"/>
    <w:rsid w:val="FF3EB9F3"/>
    <w:rsid w:val="FF4DBE56"/>
    <w:rsid w:val="FF5798B7"/>
    <w:rsid w:val="FF5EC1A0"/>
    <w:rsid w:val="FF5F9F05"/>
    <w:rsid w:val="FF5FBFBF"/>
    <w:rsid w:val="FF7FE582"/>
    <w:rsid w:val="FFB2D17F"/>
    <w:rsid w:val="FFBE5CEA"/>
    <w:rsid w:val="FFBF1A11"/>
    <w:rsid w:val="FFE57A5C"/>
    <w:rsid w:val="FFF862E3"/>
    <w:rsid w:val="FFF9FB6F"/>
    <w:rsid w:val="FFFB0744"/>
    <w:rsid w:val="FFFD8ED1"/>
    <w:rsid w:val="FFFF0D5C"/>
    <w:rsid w:val="FFFF43BC"/>
    <w:rsid w:val="FFFFED2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Mongolian Bait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Style w:val="6"/>
      <w:tblLayout w:type="fixed"/>
      <w:tblCellMar>
        <w:top w:w="0" w:type="dxa"/>
        <w:left w:w="108" w:type="dxa"/>
        <w:bottom w:w="0" w:type="dxa"/>
        <w:right w:w="108" w:type="dxa"/>
      </w:tblCellMar>
    </w:tblPr>
  </w:style>
  <w:style w:type="paragraph" w:styleId="2">
    <w:name w:val="Block Text"/>
    <w:basedOn w:val="1"/>
    <w:qFormat/>
    <w:uiPriority w:val="0"/>
    <w:pPr>
      <w:tabs>
        <w:tab w:val="left" w:pos="140"/>
      </w:tabs>
      <w:spacing w:line="360" w:lineRule="auto"/>
      <w:ind w:left="-40" w:leftChars="-40" w:right="51" w:rightChars="51" w:firstLine="200" w:firstLineChars="200"/>
    </w:pPr>
    <w:rPr>
      <w:rFonts w:ascii="宋体" w:hAnsi="Times New Roman" w:eastAsia="宋体" w:cs="Times New Roman"/>
      <w:color w:val="000000"/>
      <w:sz w:val="24"/>
      <w:szCs w:val="28"/>
    </w:rPr>
  </w:style>
  <w:style w:type="paragraph" w:styleId="3">
    <w:name w:val="footer"/>
    <w:basedOn w:val="1"/>
    <w:link w:val="15"/>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Lines="0" w:after="100" w:afterLines="0"/>
      <w:jc w:val="left"/>
    </w:pPr>
    <w:rPr>
      <w:rFonts w:hint="eastAsia" w:ascii="宋体" w:hAnsi="宋体" w:eastAsia="宋体" w:cs="Times New Roman"/>
      <w:kern w:val="0"/>
      <w:sz w:val="24"/>
      <w:szCs w:val="24"/>
    </w:rPr>
  </w:style>
  <w:style w:type="table" w:styleId="7">
    <w:name w:val="Table Grid"/>
    <w:basedOn w:val="6"/>
    <w:uiPriority w:val="0"/>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page number"/>
    <w:basedOn w:val="8"/>
    <w:uiPriority w:val="0"/>
  </w:style>
  <w:style w:type="paragraph" w:customStyle="1" w:styleId="10">
    <w:name w:val="页眉1"/>
    <w:basedOn w:val="1"/>
    <w:link w:val="17"/>
    <w:qFormat/>
    <w:uiPriority w:val="0"/>
    <w:pPr>
      <w:pBdr>
        <w:bottom w:val="single" w:color="000000"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11">
    <w:name w:val="页脚1"/>
    <w:basedOn w:val="1"/>
    <w:qFormat/>
    <w:uiPriority w:val="0"/>
    <w:pPr>
      <w:widowControl w:val="0"/>
      <w:tabs>
        <w:tab w:val="center" w:pos="4153"/>
        <w:tab w:val="right" w:pos="8306"/>
      </w:tabs>
      <w:snapToGrid w:val="0"/>
      <w:spacing w:beforeAutospacing="0" w:afterAutospacing="0" w:line="240" w:lineRule="auto"/>
    </w:pPr>
    <w:rPr>
      <w:rFonts w:ascii="Calibri" w:hAnsi="Calibri" w:eastAsia="宋体" w:cs="Times New Roman"/>
      <w:sz w:val="18"/>
      <w:szCs w:val="18"/>
    </w:rPr>
  </w:style>
  <w:style w:type="paragraph" w:customStyle="1" w:styleId="12">
    <w:name w:val="文本块1"/>
    <w:basedOn w:val="1"/>
    <w:qFormat/>
    <w:uiPriority w:val="0"/>
    <w:pPr>
      <w:tabs>
        <w:tab w:val="left" w:pos="140"/>
      </w:tabs>
      <w:spacing w:beforeAutospacing="0" w:afterAutospacing="0" w:line="360" w:lineRule="auto"/>
      <w:ind w:left="-40" w:leftChars="-40" w:right="51" w:rightChars="51" w:firstLine="200" w:firstLineChars="200"/>
    </w:pPr>
    <w:rPr>
      <w:rFonts w:ascii="宋体" w:hAnsi="Times New Roman" w:eastAsia="宋体" w:cs="Times New Roman"/>
      <w:color w:val="000000"/>
      <w:sz w:val="24"/>
      <w:szCs w:val="28"/>
    </w:rPr>
  </w:style>
  <w:style w:type="paragraph" w:customStyle="1" w:styleId="13">
    <w:name w:val="BodyText1I2"/>
    <w:basedOn w:val="14"/>
    <w:uiPriority w:val="0"/>
    <w:pPr>
      <w:ind w:firstLine="420" w:firstLineChars="200"/>
      <w:textAlignment w:val="baseline"/>
    </w:pPr>
    <w:rPr>
      <w:rFonts w:ascii="Calibri" w:hAnsi="Calibri" w:eastAsia="仿宋_GB2312" w:cs="Times New Roman"/>
      <w:sz w:val="32"/>
    </w:rPr>
  </w:style>
  <w:style w:type="paragraph" w:customStyle="1" w:styleId="14">
    <w:name w:val="BodyTextIndent"/>
    <w:basedOn w:val="1"/>
    <w:qFormat/>
    <w:uiPriority w:val="0"/>
    <w:pPr>
      <w:widowControl w:val="0"/>
      <w:spacing w:line="240" w:lineRule="auto"/>
      <w:ind w:firstLine="720" w:firstLineChars="225"/>
      <w:jc w:val="both"/>
      <w:textAlignment w:val="baseline"/>
    </w:pPr>
    <w:rPr>
      <w:rFonts w:ascii="Calibri" w:hAnsi="Calibri" w:eastAsia="仿宋_GB2312" w:cs="Times New Roman"/>
      <w:kern w:val="2"/>
      <w:sz w:val="32"/>
      <w:szCs w:val="24"/>
      <w:lang w:val="en-US" w:eastAsia="zh-CN" w:bidi="ar-SA"/>
    </w:rPr>
  </w:style>
  <w:style w:type="character" w:customStyle="1" w:styleId="15">
    <w:name w:val="页脚 Char"/>
    <w:link w:val="3"/>
    <w:uiPriority w:val="99"/>
    <w:rPr>
      <w:rFonts w:ascii="Calibri" w:hAnsi="Calibri" w:eastAsia="宋体" w:cs="Times New Roman"/>
      <w:kern w:val="2"/>
      <w:sz w:val="18"/>
      <w:szCs w:val="18"/>
    </w:rPr>
  </w:style>
  <w:style w:type="character" w:customStyle="1" w:styleId="16">
    <w:name w:val="默认段落字体1"/>
    <w:semiHidden/>
    <w:qFormat/>
    <w:uiPriority w:val="0"/>
    <w:rPr>
      <w:rFonts w:ascii="Times New Roman" w:hAnsi="Times New Roman" w:eastAsia="宋体" w:cs="Times New Roman"/>
    </w:rPr>
  </w:style>
  <w:style w:type="character" w:customStyle="1" w:styleId="17">
    <w:name w:val="页眉 Char"/>
    <w:link w:val="10"/>
    <w:uiPriority w:val="99"/>
    <w:rPr>
      <w:rFonts w:ascii="Calibri" w:hAnsi="Calibri" w:eastAsia="宋体" w:cs="Times New Roman"/>
      <w:sz w:val="18"/>
      <w:szCs w:val="18"/>
    </w:rPr>
  </w:style>
  <w:style w:type="character" w:customStyle="1" w:styleId="18">
    <w:name w:val="超链接1"/>
    <w:qFormat/>
    <w:uiPriority w:val="0"/>
    <w:rPr>
      <w:rFonts w:ascii="Times New Roman" w:hAnsi="Times New Roman" w:eastAsia="宋体" w:cs="Times New Roman"/>
      <w:color w:val="0000FF"/>
      <w:u w:val="single"/>
    </w:rPr>
  </w:style>
  <w:style w:type="table" w:customStyle="1" w:styleId="19">
    <w:name w:val="普通表格1"/>
    <w:semiHidden/>
    <w:qFormat/>
    <w:uiPriority w:val="0"/>
    <w:rPr>
      <w:lang w:val="en-US" w:eastAsia="zh-CN" w:bidi="ar-SA"/>
    </w:rPr>
    <w:tblPr>
      <w:tblStyle w:val="6"/>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Lenovo (Beijing) Limited</Company>
  <Pages>1</Pages>
  <Words>3</Words>
  <Characters>21</Characters>
  <Lines>1</Lines>
  <Paragraphs>1</Paragraphs>
  <TotalTime>4</TotalTime>
  <ScaleCrop>false</ScaleCrop>
  <LinksUpToDate>false</LinksUpToDate>
  <CharactersWithSpaces>23</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2021-12-14T10:21:00Z</dcterms:created>
  <dc:creator>王蕾:打印</dc:creator>
  <cp:lastModifiedBy>韩君:处室负责人审核</cp:lastModifiedBy>
  <cp:lastPrinted>2024-06-28T20:25:30Z</cp:lastPrinted>
  <dcterms:modified xsi:type="dcterms:W3CDTF">2024-06-30T03:45:53Z</dcterms:modified>
  <dc:title>_x0001_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